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696"/>
      </w:tblGrid>
      <w:tr w:rsidR="00116843" w:rsidRPr="00B602F5" w14:paraId="53A64D08" w14:textId="77777777" w:rsidTr="0019475F">
        <w:trPr>
          <w:trHeight w:val="397"/>
        </w:trPr>
        <w:tc>
          <w:tcPr>
            <w:tcW w:w="9696" w:type="dxa"/>
            <w:shd w:val="clear" w:color="auto" w:fill="C0C0C0"/>
            <w:vAlign w:val="center"/>
          </w:tcPr>
          <w:p w14:paraId="7983E2F2" w14:textId="77777777" w:rsidR="00116843" w:rsidRPr="00382B61" w:rsidRDefault="00C67DF9" w:rsidP="00E50D67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MARITIME – Service Request F</w:t>
            </w:r>
            <w:r w:rsidR="00382B61" w:rsidRPr="00382B61">
              <w:rPr>
                <w:b/>
                <w:sz w:val="26"/>
                <w:szCs w:val="26"/>
                <w:lang w:val="en-US"/>
              </w:rPr>
              <w:t>orm</w:t>
            </w:r>
          </w:p>
        </w:tc>
      </w:tr>
    </w:tbl>
    <w:p w14:paraId="2DE61422" w14:textId="77777777" w:rsidR="00035597" w:rsidRDefault="00035597">
      <w:pPr>
        <w:rPr>
          <w:sz w:val="16"/>
          <w:szCs w:val="16"/>
          <w:lang w:val="en-US"/>
        </w:rPr>
      </w:pPr>
    </w:p>
    <w:p w14:paraId="6E9F293A" w14:textId="77777777" w:rsidR="00F26B48" w:rsidRPr="00382B61" w:rsidRDefault="00F26B48">
      <w:pPr>
        <w:rPr>
          <w:sz w:val="16"/>
          <w:szCs w:val="16"/>
          <w:lang w:val="en-US"/>
        </w:rPr>
      </w:pPr>
    </w:p>
    <w:tbl>
      <w:tblPr>
        <w:tblW w:w="9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63"/>
        <w:gridCol w:w="3544"/>
        <w:gridCol w:w="1276"/>
        <w:gridCol w:w="2613"/>
      </w:tblGrid>
      <w:tr w:rsidR="00590030" w:rsidRPr="00B602F5" w14:paraId="19D1B757" w14:textId="77777777" w:rsidTr="00A269D1">
        <w:trPr>
          <w:trHeight w:val="340"/>
        </w:trPr>
        <w:tc>
          <w:tcPr>
            <w:tcW w:w="9696" w:type="dxa"/>
            <w:gridSpan w:val="4"/>
            <w:tcBorders>
              <w:bottom w:val="nil"/>
            </w:tcBorders>
            <w:shd w:val="clear" w:color="auto" w:fill="auto"/>
            <w:vAlign w:val="center"/>
          </w:tcPr>
          <w:p w14:paraId="6AFD7DD8" w14:textId="77777777" w:rsidR="00590030" w:rsidRPr="008323F0" w:rsidRDefault="00E97A56" w:rsidP="00A269D1">
            <w:pPr>
              <w:rPr>
                <w:lang w:val="en-GB"/>
              </w:rPr>
            </w:pPr>
            <w:r>
              <w:rPr>
                <w:b/>
                <w:lang w:val="en-GB"/>
              </w:rPr>
              <w:t>Customer Information</w:t>
            </w:r>
            <w:r w:rsidR="00A269D1">
              <w:rPr>
                <w:b/>
                <w:lang w:val="en-GB"/>
              </w:rPr>
              <w:t>:</w:t>
            </w:r>
          </w:p>
        </w:tc>
      </w:tr>
      <w:tr w:rsidR="00604F35" w:rsidRPr="008323F0" w14:paraId="15A7FD28" w14:textId="77777777" w:rsidTr="00E12846">
        <w:trPr>
          <w:trHeight w:val="340"/>
        </w:trPr>
        <w:tc>
          <w:tcPr>
            <w:tcW w:w="226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D733F6D" w14:textId="77777777" w:rsidR="00604F35" w:rsidRPr="008323F0" w:rsidRDefault="00604F35" w:rsidP="001A4EC3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 xml:space="preserve">Customer </w:t>
            </w:r>
            <w:proofErr w:type="gramStart"/>
            <w:r>
              <w:rPr>
                <w:lang w:val="en-GB"/>
              </w:rPr>
              <w:t>No. :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5502A0" w14:textId="77777777" w:rsidR="00604F35" w:rsidRPr="008323F0" w:rsidRDefault="00604F35" w:rsidP="00A269D1">
            <w:pPr>
              <w:rPr>
                <w:lang w:val="en-GB"/>
              </w:rPr>
            </w:pPr>
            <w:r w:rsidRPr="008323F0">
              <w:rPr>
                <w:lang w:val="en-GB"/>
              </w:rPr>
              <w:fldChar w:fldCharType="begin">
                <w:ffData>
                  <w:name w:val="Text349"/>
                  <w:enabled/>
                  <w:calcOnExit w:val="0"/>
                  <w:textInput/>
                </w:ffData>
              </w:fldChar>
            </w:r>
            <w:r w:rsidRPr="008323F0">
              <w:rPr>
                <w:lang w:val="en-GB"/>
              </w:rPr>
              <w:instrText xml:space="preserve"> FORMTEXT </w:instrText>
            </w:r>
            <w:r w:rsidRPr="008323F0">
              <w:rPr>
                <w:lang w:val="en-GB"/>
              </w:rPr>
            </w:r>
            <w:r w:rsidRPr="008323F0">
              <w:rPr>
                <w:lang w:val="en-GB"/>
              </w:rPr>
              <w:fldChar w:fldCharType="separate"/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lang w:val="en-GB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529FA5" w14:textId="77777777" w:rsidR="00604F35" w:rsidRPr="008323F0" w:rsidRDefault="00604F35" w:rsidP="00A269D1">
            <w:pPr>
              <w:rPr>
                <w:lang w:val="en-GB"/>
              </w:rPr>
            </w:pPr>
            <w:r>
              <w:rPr>
                <w:lang w:val="en-GB"/>
              </w:rPr>
              <w:t xml:space="preserve">     PO </w:t>
            </w:r>
            <w:proofErr w:type="gramStart"/>
            <w:r>
              <w:rPr>
                <w:lang w:val="en-GB"/>
              </w:rPr>
              <w:t>No. :</w:t>
            </w:r>
            <w:proofErr w:type="gramEnd"/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5C36FE1" w14:textId="77777777" w:rsidR="00604F35" w:rsidRPr="008323F0" w:rsidRDefault="00604F35" w:rsidP="00A269D1">
            <w:pPr>
              <w:rPr>
                <w:lang w:val="en-GB"/>
              </w:rPr>
            </w:pPr>
            <w:r w:rsidRPr="008323F0">
              <w:rPr>
                <w:lang w:val="en-GB"/>
              </w:rPr>
              <w:fldChar w:fldCharType="begin">
                <w:ffData>
                  <w:name w:val="Text349"/>
                  <w:enabled/>
                  <w:calcOnExit w:val="0"/>
                  <w:textInput/>
                </w:ffData>
              </w:fldChar>
            </w:r>
            <w:r w:rsidRPr="008323F0">
              <w:rPr>
                <w:lang w:val="en-GB"/>
              </w:rPr>
              <w:instrText xml:space="preserve"> FORMTEXT </w:instrText>
            </w:r>
            <w:r w:rsidRPr="008323F0">
              <w:rPr>
                <w:lang w:val="en-GB"/>
              </w:rPr>
            </w:r>
            <w:r w:rsidRPr="008323F0">
              <w:rPr>
                <w:lang w:val="en-GB"/>
              </w:rPr>
              <w:fldChar w:fldCharType="separate"/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lang w:val="en-GB"/>
              </w:rPr>
              <w:fldChar w:fldCharType="end"/>
            </w:r>
          </w:p>
        </w:tc>
      </w:tr>
      <w:tr w:rsidR="001A4EC3" w:rsidRPr="008323F0" w14:paraId="7CCB14FF" w14:textId="77777777" w:rsidTr="00E12846">
        <w:trPr>
          <w:trHeight w:val="340"/>
        </w:trPr>
        <w:tc>
          <w:tcPr>
            <w:tcW w:w="226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8A7A904" w14:textId="77777777" w:rsidR="001A4EC3" w:rsidRPr="008323F0" w:rsidRDefault="001A4EC3" w:rsidP="001A4EC3">
            <w:pPr>
              <w:jc w:val="right"/>
              <w:rPr>
                <w:lang w:val="en-GB"/>
              </w:rPr>
            </w:pPr>
            <w:proofErr w:type="gramStart"/>
            <w:r>
              <w:rPr>
                <w:lang w:val="en-GB"/>
              </w:rPr>
              <w:t>Company :</w:t>
            </w:r>
            <w:proofErr w:type="gramEnd"/>
          </w:p>
        </w:tc>
        <w:tc>
          <w:tcPr>
            <w:tcW w:w="7433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30BF538" w14:textId="77777777" w:rsidR="001A4EC3" w:rsidRPr="008323F0" w:rsidRDefault="001A4EC3" w:rsidP="001A4EC3">
            <w:pPr>
              <w:rPr>
                <w:lang w:val="en-GB"/>
              </w:rPr>
            </w:pPr>
            <w:r w:rsidRPr="008323F0">
              <w:rPr>
                <w:lang w:val="en-GB"/>
              </w:rPr>
              <w:fldChar w:fldCharType="begin">
                <w:ffData>
                  <w:name w:val="Text349"/>
                  <w:enabled/>
                  <w:calcOnExit w:val="0"/>
                  <w:textInput/>
                </w:ffData>
              </w:fldChar>
            </w:r>
            <w:r w:rsidRPr="008323F0">
              <w:rPr>
                <w:lang w:val="en-GB"/>
              </w:rPr>
              <w:instrText xml:space="preserve"> FORMTEXT </w:instrText>
            </w:r>
            <w:r w:rsidRPr="008323F0">
              <w:rPr>
                <w:lang w:val="en-GB"/>
              </w:rPr>
            </w:r>
            <w:r w:rsidRPr="008323F0">
              <w:rPr>
                <w:lang w:val="en-GB"/>
              </w:rPr>
              <w:fldChar w:fldCharType="separate"/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lang w:val="en-GB"/>
              </w:rPr>
              <w:fldChar w:fldCharType="end"/>
            </w:r>
          </w:p>
        </w:tc>
      </w:tr>
      <w:tr w:rsidR="00D57A48" w:rsidRPr="008323F0" w14:paraId="19DD45A9" w14:textId="77777777" w:rsidTr="00E12846">
        <w:trPr>
          <w:trHeight w:val="340"/>
        </w:trPr>
        <w:tc>
          <w:tcPr>
            <w:tcW w:w="226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5F16890" w14:textId="77777777" w:rsidR="00D57A48" w:rsidRPr="008323F0" w:rsidRDefault="00A269D1" w:rsidP="00A269D1">
            <w:pPr>
              <w:jc w:val="right"/>
              <w:rPr>
                <w:lang w:val="en-GB"/>
              </w:rPr>
            </w:pPr>
            <w:proofErr w:type="gramStart"/>
            <w:r>
              <w:rPr>
                <w:lang w:val="en-GB"/>
              </w:rPr>
              <w:t>Contact :</w:t>
            </w:r>
            <w:proofErr w:type="gramEnd"/>
          </w:p>
        </w:tc>
        <w:tc>
          <w:tcPr>
            <w:tcW w:w="74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9451255" w14:textId="77777777" w:rsidR="00D57A48" w:rsidRPr="008323F0" w:rsidRDefault="00D57A48" w:rsidP="00A269D1">
            <w:pPr>
              <w:rPr>
                <w:lang w:val="en-GB"/>
              </w:rPr>
            </w:pPr>
            <w:r w:rsidRPr="008323F0">
              <w:rPr>
                <w:lang w:val="en-GB"/>
              </w:rPr>
              <w:fldChar w:fldCharType="begin">
                <w:ffData>
                  <w:name w:val="Text350"/>
                  <w:enabled/>
                  <w:calcOnExit w:val="0"/>
                  <w:textInput/>
                </w:ffData>
              </w:fldChar>
            </w:r>
            <w:r w:rsidRPr="008323F0">
              <w:rPr>
                <w:lang w:val="en-GB"/>
              </w:rPr>
              <w:instrText xml:space="preserve"> FORMTEXT </w:instrText>
            </w:r>
            <w:r w:rsidRPr="008323F0">
              <w:rPr>
                <w:lang w:val="en-GB"/>
              </w:rPr>
            </w:r>
            <w:r w:rsidRPr="008323F0">
              <w:rPr>
                <w:lang w:val="en-GB"/>
              </w:rPr>
              <w:fldChar w:fldCharType="separate"/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lang w:val="en-GB"/>
              </w:rPr>
              <w:fldChar w:fldCharType="end"/>
            </w:r>
          </w:p>
        </w:tc>
      </w:tr>
      <w:tr w:rsidR="00D57A48" w:rsidRPr="008323F0" w14:paraId="0AAD1329" w14:textId="77777777" w:rsidTr="00E12846">
        <w:trPr>
          <w:trHeight w:val="340"/>
        </w:trPr>
        <w:tc>
          <w:tcPr>
            <w:tcW w:w="226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8C624C2" w14:textId="77777777" w:rsidR="00D57A48" w:rsidRPr="008323F0" w:rsidRDefault="00D57A48" w:rsidP="00A269D1">
            <w:pPr>
              <w:jc w:val="right"/>
              <w:rPr>
                <w:lang w:val="en-GB"/>
              </w:rPr>
            </w:pPr>
            <w:proofErr w:type="gramStart"/>
            <w:r w:rsidRPr="008323F0">
              <w:rPr>
                <w:lang w:val="en-GB"/>
              </w:rPr>
              <w:t>P</w:t>
            </w:r>
            <w:r w:rsidR="003277E7">
              <w:rPr>
                <w:lang w:val="en-GB"/>
              </w:rPr>
              <w:t>hone</w:t>
            </w:r>
            <w:r w:rsidR="00A269D1">
              <w:rPr>
                <w:lang w:val="en-GB"/>
              </w:rPr>
              <w:t xml:space="preserve"> :</w:t>
            </w:r>
            <w:proofErr w:type="gramEnd"/>
          </w:p>
        </w:tc>
        <w:tc>
          <w:tcPr>
            <w:tcW w:w="74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47D0171" w14:textId="77777777" w:rsidR="00D57A48" w:rsidRPr="008323F0" w:rsidRDefault="00D57A48" w:rsidP="00A269D1">
            <w:pPr>
              <w:rPr>
                <w:lang w:val="en-GB"/>
              </w:rPr>
            </w:pPr>
            <w:r w:rsidRPr="008323F0">
              <w:rPr>
                <w:lang w:val="en-GB"/>
              </w:rPr>
              <w:fldChar w:fldCharType="begin">
                <w:ffData>
                  <w:name w:val="Text355"/>
                  <w:enabled/>
                  <w:calcOnExit w:val="0"/>
                  <w:textInput/>
                </w:ffData>
              </w:fldChar>
            </w:r>
            <w:r w:rsidRPr="008323F0">
              <w:rPr>
                <w:lang w:val="en-GB"/>
              </w:rPr>
              <w:instrText xml:space="preserve"> FORMTEXT </w:instrText>
            </w:r>
            <w:r w:rsidRPr="008323F0">
              <w:rPr>
                <w:lang w:val="en-GB"/>
              </w:rPr>
            </w:r>
            <w:r w:rsidRPr="008323F0">
              <w:rPr>
                <w:lang w:val="en-GB"/>
              </w:rPr>
              <w:fldChar w:fldCharType="separate"/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lang w:val="en-GB"/>
              </w:rPr>
              <w:fldChar w:fldCharType="end"/>
            </w:r>
          </w:p>
        </w:tc>
      </w:tr>
      <w:tr w:rsidR="00D57A48" w:rsidRPr="008323F0" w14:paraId="038EC65E" w14:textId="77777777" w:rsidTr="00E12846">
        <w:trPr>
          <w:trHeight w:val="340"/>
        </w:trPr>
        <w:tc>
          <w:tcPr>
            <w:tcW w:w="2263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C4CDD5" w14:textId="77777777" w:rsidR="00D57A48" w:rsidRPr="008323F0" w:rsidRDefault="00A269D1" w:rsidP="00A269D1">
            <w:pPr>
              <w:jc w:val="right"/>
              <w:rPr>
                <w:lang w:val="en-GB"/>
              </w:rPr>
            </w:pPr>
            <w:proofErr w:type="gramStart"/>
            <w:r>
              <w:rPr>
                <w:lang w:val="en-GB"/>
              </w:rPr>
              <w:t>Email :</w:t>
            </w:r>
            <w:proofErr w:type="gramEnd"/>
          </w:p>
        </w:tc>
        <w:tc>
          <w:tcPr>
            <w:tcW w:w="74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519383A" w14:textId="77777777" w:rsidR="00D57A48" w:rsidRPr="008323F0" w:rsidRDefault="00D57A48" w:rsidP="00A269D1">
            <w:pPr>
              <w:rPr>
                <w:lang w:val="en-GB"/>
              </w:rPr>
            </w:pPr>
            <w:r w:rsidRPr="008323F0">
              <w:rPr>
                <w:lang w:val="en-GB"/>
              </w:rPr>
              <w:fldChar w:fldCharType="begin">
                <w:ffData>
                  <w:name w:val="Text356"/>
                  <w:enabled/>
                  <w:calcOnExit w:val="0"/>
                  <w:textInput/>
                </w:ffData>
              </w:fldChar>
            </w:r>
            <w:r w:rsidRPr="008323F0">
              <w:rPr>
                <w:lang w:val="en-GB"/>
              </w:rPr>
              <w:instrText xml:space="preserve"> FORMTEXT </w:instrText>
            </w:r>
            <w:r w:rsidRPr="008323F0">
              <w:rPr>
                <w:lang w:val="en-GB"/>
              </w:rPr>
            </w:r>
            <w:r w:rsidRPr="008323F0">
              <w:rPr>
                <w:lang w:val="en-GB"/>
              </w:rPr>
              <w:fldChar w:fldCharType="separate"/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lang w:val="en-GB"/>
              </w:rPr>
              <w:fldChar w:fldCharType="end"/>
            </w:r>
          </w:p>
        </w:tc>
      </w:tr>
    </w:tbl>
    <w:p w14:paraId="175CA798" w14:textId="77777777" w:rsidR="00D57A48" w:rsidRDefault="00D57A48">
      <w:pPr>
        <w:rPr>
          <w:sz w:val="16"/>
          <w:szCs w:val="16"/>
        </w:rPr>
      </w:pPr>
    </w:p>
    <w:p w14:paraId="58962279" w14:textId="77777777" w:rsidR="00F26B48" w:rsidRPr="005F2AB8" w:rsidRDefault="00F26B48">
      <w:pPr>
        <w:rPr>
          <w:sz w:val="16"/>
          <w:szCs w:val="16"/>
        </w:rPr>
      </w:pPr>
    </w:p>
    <w:tbl>
      <w:tblPr>
        <w:tblW w:w="9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63"/>
        <w:gridCol w:w="7433"/>
      </w:tblGrid>
      <w:tr w:rsidR="00C746E0" w:rsidRPr="008323F0" w14:paraId="3A738F5C" w14:textId="77777777" w:rsidTr="00E12846">
        <w:trPr>
          <w:trHeight w:val="340"/>
        </w:trPr>
        <w:tc>
          <w:tcPr>
            <w:tcW w:w="2263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2B554E6" w14:textId="77777777" w:rsidR="00C746E0" w:rsidRPr="008323F0" w:rsidRDefault="00E97A56" w:rsidP="00A269D1">
            <w:pPr>
              <w:rPr>
                <w:lang w:val="en-GB"/>
              </w:rPr>
            </w:pPr>
            <w:r>
              <w:rPr>
                <w:b/>
                <w:lang w:val="en-GB"/>
              </w:rPr>
              <w:t>Vessel I</w:t>
            </w:r>
            <w:r w:rsidR="00A269D1">
              <w:rPr>
                <w:b/>
                <w:lang w:val="en-GB"/>
              </w:rPr>
              <w:t>nformation</w:t>
            </w:r>
            <w:r w:rsidR="00493152">
              <w:rPr>
                <w:b/>
                <w:lang w:val="en-GB"/>
              </w:rPr>
              <w:t>:</w:t>
            </w:r>
          </w:p>
        </w:tc>
        <w:tc>
          <w:tcPr>
            <w:tcW w:w="7433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5186C655" w14:textId="77777777" w:rsidR="00C746E0" w:rsidRPr="008323F0" w:rsidRDefault="00C746E0" w:rsidP="00C746E0">
            <w:pPr>
              <w:rPr>
                <w:lang w:val="en-GB"/>
              </w:rPr>
            </w:pPr>
          </w:p>
        </w:tc>
      </w:tr>
      <w:tr w:rsidR="00C746E0" w:rsidRPr="008323F0" w14:paraId="121B1011" w14:textId="77777777" w:rsidTr="00E12846">
        <w:trPr>
          <w:trHeight w:val="340"/>
        </w:trPr>
        <w:tc>
          <w:tcPr>
            <w:tcW w:w="226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E4F8626" w14:textId="77777777" w:rsidR="00C746E0" w:rsidRPr="008323F0" w:rsidRDefault="00A269D1" w:rsidP="00493152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 xml:space="preserve">Vessel </w:t>
            </w:r>
            <w:proofErr w:type="gramStart"/>
            <w:r w:rsidR="00493152">
              <w:rPr>
                <w:lang w:val="en-GB"/>
              </w:rPr>
              <w:t>Name</w:t>
            </w:r>
            <w:r>
              <w:rPr>
                <w:lang w:val="en-GB"/>
              </w:rPr>
              <w:t xml:space="preserve"> :</w:t>
            </w:r>
            <w:proofErr w:type="gramEnd"/>
          </w:p>
        </w:tc>
        <w:tc>
          <w:tcPr>
            <w:tcW w:w="743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BDA55D1" w14:textId="77777777" w:rsidR="00C746E0" w:rsidRPr="008323F0" w:rsidRDefault="00C746E0" w:rsidP="00C746E0">
            <w:pPr>
              <w:rPr>
                <w:lang w:val="en-GB"/>
              </w:rPr>
            </w:pPr>
            <w:r w:rsidRPr="008323F0">
              <w:rPr>
                <w:lang w:val="en-GB"/>
              </w:rPr>
              <w:fldChar w:fldCharType="begin">
                <w:ffData>
                  <w:name w:val="Text349"/>
                  <w:enabled/>
                  <w:calcOnExit w:val="0"/>
                  <w:textInput/>
                </w:ffData>
              </w:fldChar>
            </w:r>
            <w:r w:rsidRPr="008323F0">
              <w:rPr>
                <w:lang w:val="en-GB"/>
              </w:rPr>
              <w:instrText xml:space="preserve"> FORMTEXT </w:instrText>
            </w:r>
            <w:r w:rsidRPr="008323F0">
              <w:rPr>
                <w:lang w:val="en-GB"/>
              </w:rPr>
            </w:r>
            <w:r w:rsidRPr="008323F0">
              <w:rPr>
                <w:lang w:val="en-GB"/>
              </w:rPr>
              <w:fldChar w:fldCharType="separate"/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lang w:val="en-GB"/>
              </w:rPr>
              <w:fldChar w:fldCharType="end"/>
            </w:r>
          </w:p>
        </w:tc>
      </w:tr>
      <w:tr w:rsidR="00C746E0" w:rsidRPr="008323F0" w14:paraId="1957645A" w14:textId="77777777" w:rsidTr="00E12846">
        <w:trPr>
          <w:trHeight w:val="340"/>
        </w:trPr>
        <w:tc>
          <w:tcPr>
            <w:tcW w:w="226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3440730" w14:textId="77777777" w:rsidR="00C746E0" w:rsidRPr="008323F0" w:rsidRDefault="00A269D1" w:rsidP="00C746E0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 xml:space="preserve">IMO </w:t>
            </w:r>
            <w:proofErr w:type="gramStart"/>
            <w:r>
              <w:rPr>
                <w:lang w:val="en-GB"/>
              </w:rPr>
              <w:t>No. :</w:t>
            </w:r>
            <w:proofErr w:type="gramEnd"/>
          </w:p>
        </w:tc>
        <w:tc>
          <w:tcPr>
            <w:tcW w:w="743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3D479F4" w14:textId="77777777" w:rsidR="00C746E0" w:rsidRPr="008323F0" w:rsidRDefault="00C746E0" w:rsidP="00C746E0">
            <w:pPr>
              <w:rPr>
                <w:lang w:val="en-GB"/>
              </w:rPr>
            </w:pPr>
            <w:r w:rsidRPr="008323F0">
              <w:rPr>
                <w:lang w:val="en-GB"/>
              </w:rPr>
              <w:fldChar w:fldCharType="begin">
                <w:ffData>
                  <w:name w:val="Text350"/>
                  <w:enabled/>
                  <w:calcOnExit w:val="0"/>
                  <w:textInput/>
                </w:ffData>
              </w:fldChar>
            </w:r>
            <w:r w:rsidRPr="008323F0">
              <w:rPr>
                <w:lang w:val="en-GB"/>
              </w:rPr>
              <w:instrText xml:space="preserve"> FORMTEXT </w:instrText>
            </w:r>
            <w:r w:rsidRPr="008323F0">
              <w:rPr>
                <w:lang w:val="en-GB"/>
              </w:rPr>
            </w:r>
            <w:r w:rsidRPr="008323F0">
              <w:rPr>
                <w:lang w:val="en-GB"/>
              </w:rPr>
              <w:fldChar w:fldCharType="separate"/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lang w:val="en-GB"/>
              </w:rPr>
              <w:fldChar w:fldCharType="end"/>
            </w:r>
          </w:p>
        </w:tc>
      </w:tr>
      <w:tr w:rsidR="00C746E0" w:rsidRPr="008323F0" w14:paraId="643B8E2E" w14:textId="77777777" w:rsidTr="00E12846">
        <w:trPr>
          <w:trHeight w:val="340"/>
        </w:trPr>
        <w:tc>
          <w:tcPr>
            <w:tcW w:w="226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8B19AF3" w14:textId="77777777" w:rsidR="00C746E0" w:rsidRPr="008323F0" w:rsidRDefault="00A269D1" w:rsidP="00C746E0">
            <w:pPr>
              <w:jc w:val="right"/>
              <w:rPr>
                <w:lang w:val="en-GB"/>
              </w:rPr>
            </w:pPr>
            <w:proofErr w:type="gramStart"/>
            <w:r>
              <w:rPr>
                <w:lang w:val="en-GB"/>
              </w:rPr>
              <w:t>Contact :</w:t>
            </w:r>
            <w:proofErr w:type="gramEnd"/>
          </w:p>
        </w:tc>
        <w:tc>
          <w:tcPr>
            <w:tcW w:w="743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0923657" w14:textId="77777777" w:rsidR="00C746E0" w:rsidRPr="008323F0" w:rsidRDefault="00C746E0" w:rsidP="00C746E0">
            <w:pPr>
              <w:rPr>
                <w:lang w:val="en-GB"/>
              </w:rPr>
            </w:pPr>
            <w:r w:rsidRPr="008323F0">
              <w:rPr>
                <w:lang w:val="en-GB"/>
              </w:rPr>
              <w:fldChar w:fldCharType="begin">
                <w:ffData>
                  <w:name w:val="Text355"/>
                  <w:enabled/>
                  <w:calcOnExit w:val="0"/>
                  <w:textInput/>
                </w:ffData>
              </w:fldChar>
            </w:r>
            <w:r w:rsidRPr="008323F0">
              <w:rPr>
                <w:lang w:val="en-GB"/>
              </w:rPr>
              <w:instrText xml:space="preserve"> FORMTEXT </w:instrText>
            </w:r>
            <w:r w:rsidRPr="008323F0">
              <w:rPr>
                <w:lang w:val="en-GB"/>
              </w:rPr>
            </w:r>
            <w:r w:rsidRPr="008323F0">
              <w:rPr>
                <w:lang w:val="en-GB"/>
              </w:rPr>
              <w:fldChar w:fldCharType="separate"/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lang w:val="en-GB"/>
              </w:rPr>
              <w:fldChar w:fldCharType="end"/>
            </w:r>
          </w:p>
        </w:tc>
      </w:tr>
      <w:tr w:rsidR="00C746E0" w:rsidRPr="008323F0" w14:paraId="021B154D" w14:textId="77777777" w:rsidTr="00E12846">
        <w:trPr>
          <w:trHeight w:val="340"/>
        </w:trPr>
        <w:tc>
          <w:tcPr>
            <w:tcW w:w="226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BCA6E19" w14:textId="77777777" w:rsidR="00C746E0" w:rsidRPr="008323F0" w:rsidRDefault="003277E7" w:rsidP="00C746E0">
            <w:pPr>
              <w:jc w:val="right"/>
              <w:rPr>
                <w:lang w:val="en-GB"/>
              </w:rPr>
            </w:pPr>
            <w:proofErr w:type="gramStart"/>
            <w:r>
              <w:rPr>
                <w:lang w:val="en-GB"/>
              </w:rPr>
              <w:t>Phone</w:t>
            </w:r>
            <w:r w:rsidR="00A269D1">
              <w:rPr>
                <w:lang w:val="en-GB"/>
              </w:rPr>
              <w:t xml:space="preserve"> :</w:t>
            </w:r>
            <w:proofErr w:type="gramEnd"/>
          </w:p>
        </w:tc>
        <w:tc>
          <w:tcPr>
            <w:tcW w:w="743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FEEAACA" w14:textId="77777777" w:rsidR="00C746E0" w:rsidRPr="008323F0" w:rsidRDefault="00C746E0" w:rsidP="00C746E0">
            <w:pPr>
              <w:rPr>
                <w:lang w:val="en-GB"/>
              </w:rPr>
            </w:pPr>
            <w:r w:rsidRPr="008323F0">
              <w:rPr>
                <w:lang w:val="en-GB"/>
              </w:rPr>
              <w:fldChar w:fldCharType="begin">
                <w:ffData>
                  <w:name w:val="Text356"/>
                  <w:enabled/>
                  <w:calcOnExit w:val="0"/>
                  <w:textInput/>
                </w:ffData>
              </w:fldChar>
            </w:r>
            <w:r w:rsidRPr="008323F0">
              <w:rPr>
                <w:lang w:val="en-GB"/>
              </w:rPr>
              <w:instrText xml:space="preserve"> FORMTEXT </w:instrText>
            </w:r>
            <w:r w:rsidRPr="008323F0">
              <w:rPr>
                <w:lang w:val="en-GB"/>
              </w:rPr>
            </w:r>
            <w:r w:rsidRPr="008323F0">
              <w:rPr>
                <w:lang w:val="en-GB"/>
              </w:rPr>
              <w:fldChar w:fldCharType="separate"/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lang w:val="en-GB"/>
              </w:rPr>
              <w:fldChar w:fldCharType="end"/>
            </w:r>
          </w:p>
        </w:tc>
      </w:tr>
      <w:tr w:rsidR="00493152" w:rsidRPr="008323F0" w14:paraId="7F5DD16B" w14:textId="77777777" w:rsidTr="00E12846">
        <w:trPr>
          <w:trHeight w:val="340"/>
        </w:trPr>
        <w:tc>
          <w:tcPr>
            <w:tcW w:w="2263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0CDFA5" w14:textId="77777777" w:rsidR="00493152" w:rsidRPr="008323F0" w:rsidRDefault="00A269D1" w:rsidP="00493152">
            <w:pPr>
              <w:jc w:val="right"/>
              <w:rPr>
                <w:lang w:val="en-GB"/>
              </w:rPr>
            </w:pPr>
            <w:proofErr w:type="gramStart"/>
            <w:r>
              <w:rPr>
                <w:lang w:val="en-GB"/>
              </w:rPr>
              <w:t>Email :</w:t>
            </w:r>
            <w:proofErr w:type="gramEnd"/>
          </w:p>
        </w:tc>
        <w:tc>
          <w:tcPr>
            <w:tcW w:w="743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CECB162" w14:textId="77777777" w:rsidR="00493152" w:rsidRPr="008323F0" w:rsidRDefault="00493152" w:rsidP="00C746E0">
            <w:pPr>
              <w:rPr>
                <w:lang w:val="en-GB"/>
              </w:rPr>
            </w:pPr>
            <w:r w:rsidRPr="008323F0">
              <w:rPr>
                <w:lang w:val="en-GB"/>
              </w:rPr>
              <w:fldChar w:fldCharType="begin">
                <w:ffData>
                  <w:name w:val="Text351"/>
                  <w:enabled/>
                  <w:calcOnExit w:val="0"/>
                  <w:textInput/>
                </w:ffData>
              </w:fldChar>
            </w:r>
            <w:r w:rsidRPr="008323F0">
              <w:rPr>
                <w:lang w:val="en-GB"/>
              </w:rPr>
              <w:instrText xml:space="preserve"> FORMTEXT </w:instrText>
            </w:r>
            <w:r w:rsidRPr="008323F0">
              <w:rPr>
                <w:lang w:val="en-GB"/>
              </w:rPr>
            </w:r>
            <w:r w:rsidRPr="008323F0">
              <w:rPr>
                <w:lang w:val="en-GB"/>
              </w:rPr>
              <w:fldChar w:fldCharType="separate"/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lang w:val="en-GB"/>
              </w:rPr>
              <w:fldChar w:fldCharType="end"/>
            </w:r>
          </w:p>
        </w:tc>
      </w:tr>
    </w:tbl>
    <w:p w14:paraId="4D37E763" w14:textId="77777777" w:rsidR="000212B2" w:rsidRDefault="000212B2" w:rsidP="000212B2">
      <w:pPr>
        <w:rPr>
          <w:sz w:val="16"/>
          <w:szCs w:val="16"/>
        </w:rPr>
      </w:pPr>
    </w:p>
    <w:p w14:paraId="74B4A1FE" w14:textId="77777777" w:rsidR="00F26B48" w:rsidRPr="005F2AB8" w:rsidRDefault="00F26B48" w:rsidP="000212B2">
      <w:pPr>
        <w:rPr>
          <w:sz w:val="16"/>
          <w:szCs w:val="16"/>
        </w:rPr>
      </w:pPr>
    </w:p>
    <w:tbl>
      <w:tblPr>
        <w:tblW w:w="9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395"/>
        <w:gridCol w:w="1890"/>
        <w:gridCol w:w="2430"/>
      </w:tblGrid>
      <w:tr w:rsidR="00716A25" w:rsidRPr="00892E4D" w14:paraId="2E05E445" w14:textId="77777777" w:rsidTr="00F424BB">
        <w:trPr>
          <w:trHeight w:val="340"/>
          <w:jc w:val="center"/>
        </w:trPr>
        <w:tc>
          <w:tcPr>
            <w:tcW w:w="9715" w:type="dxa"/>
            <w:gridSpan w:val="3"/>
            <w:tcBorders>
              <w:bottom w:val="nil"/>
            </w:tcBorders>
          </w:tcPr>
          <w:p w14:paraId="50B79618" w14:textId="51170C07" w:rsidR="00716A25" w:rsidRPr="00892E4D" w:rsidRDefault="00716A25" w:rsidP="00E97A56">
            <w:r>
              <w:rPr>
                <w:b/>
              </w:rPr>
              <w:t>Analyzer Information:</w:t>
            </w:r>
          </w:p>
        </w:tc>
      </w:tr>
      <w:tr w:rsidR="001A777C" w:rsidRPr="00590030" w14:paraId="3D344524" w14:textId="77777777" w:rsidTr="00F424BB">
        <w:trPr>
          <w:trHeight w:val="340"/>
          <w:jc w:val="center"/>
        </w:trPr>
        <w:tc>
          <w:tcPr>
            <w:tcW w:w="539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31304D5" w14:textId="29E0E517" w:rsidR="001A777C" w:rsidRPr="00F424BB" w:rsidRDefault="001A777C" w:rsidP="00CA61D8">
            <w:pPr>
              <w:jc w:val="center"/>
              <w:rPr>
                <w:u w:val="single"/>
                <w:lang w:val="en-US"/>
              </w:rPr>
            </w:pPr>
            <w:r w:rsidRPr="00F424BB">
              <w:rPr>
                <w:u w:val="single"/>
                <w:lang w:val="en-US"/>
              </w:rPr>
              <w:t>Analyzer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519A3" w14:textId="7ECCFA54" w:rsidR="001A777C" w:rsidRPr="00F424BB" w:rsidRDefault="001A777C" w:rsidP="00CA61D8">
            <w:pPr>
              <w:jc w:val="center"/>
              <w:rPr>
                <w:u w:val="single"/>
                <w:lang w:val="en-US"/>
              </w:rPr>
            </w:pPr>
            <w:r w:rsidRPr="00F424BB">
              <w:rPr>
                <w:u w:val="single"/>
                <w:lang w:val="en-US"/>
              </w:rPr>
              <w:t>Measuring Points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BAD2A14" w14:textId="18AC6D11" w:rsidR="001A777C" w:rsidRPr="00F424BB" w:rsidRDefault="001A777C" w:rsidP="00CA61D8">
            <w:pPr>
              <w:jc w:val="center"/>
              <w:rPr>
                <w:u w:val="single"/>
                <w:lang w:val="en-US"/>
              </w:rPr>
            </w:pPr>
            <w:r w:rsidRPr="00F424BB">
              <w:rPr>
                <w:u w:val="single"/>
                <w:lang w:val="en-US"/>
              </w:rPr>
              <w:t>Serial Number</w:t>
            </w:r>
          </w:p>
        </w:tc>
      </w:tr>
      <w:tr w:rsidR="00CA61D8" w:rsidRPr="00590030" w14:paraId="7FE94D3B" w14:textId="77777777" w:rsidTr="00F424BB">
        <w:trPr>
          <w:trHeight w:val="144"/>
          <w:jc w:val="center"/>
        </w:trPr>
        <w:tc>
          <w:tcPr>
            <w:tcW w:w="5395" w:type="dxa"/>
            <w:tcBorders>
              <w:top w:val="nil"/>
            </w:tcBorders>
            <w:shd w:val="clear" w:color="auto" w:fill="auto"/>
            <w:vAlign w:val="center"/>
          </w:tcPr>
          <w:p w14:paraId="46491F55" w14:textId="77777777" w:rsidR="00CA61D8" w:rsidRDefault="00CA61D8" w:rsidP="003277E7">
            <w:pPr>
              <w:jc w:val="center"/>
              <w:rPr>
                <w:lang w:val="en-US"/>
              </w:rPr>
            </w:pPr>
          </w:p>
        </w:tc>
        <w:tc>
          <w:tcPr>
            <w:tcW w:w="1890" w:type="dxa"/>
            <w:tcBorders>
              <w:top w:val="nil"/>
            </w:tcBorders>
          </w:tcPr>
          <w:p w14:paraId="7E43CA21" w14:textId="47554A1D" w:rsidR="00CA61D8" w:rsidRPr="00CA61D8" w:rsidRDefault="00CA61D8" w:rsidP="00A269D1">
            <w:pPr>
              <w:jc w:val="center"/>
              <w:rPr>
                <w:i/>
                <w:iCs/>
                <w:sz w:val="18"/>
                <w:szCs w:val="18"/>
                <w:lang w:val="en-US"/>
              </w:rPr>
            </w:pPr>
            <w:r w:rsidRPr="00CA61D8">
              <w:rPr>
                <w:i/>
                <w:iCs/>
                <w:sz w:val="18"/>
                <w:szCs w:val="18"/>
                <w:lang w:val="en-US"/>
              </w:rPr>
              <w:t>[Qty.]</w:t>
            </w:r>
          </w:p>
        </w:tc>
        <w:tc>
          <w:tcPr>
            <w:tcW w:w="2430" w:type="dxa"/>
            <w:tcBorders>
              <w:top w:val="nil"/>
            </w:tcBorders>
            <w:shd w:val="clear" w:color="auto" w:fill="auto"/>
            <w:vAlign w:val="center"/>
          </w:tcPr>
          <w:p w14:paraId="09AE546B" w14:textId="77777777" w:rsidR="00CA61D8" w:rsidRDefault="00CA61D8" w:rsidP="00A269D1">
            <w:pPr>
              <w:jc w:val="center"/>
              <w:rPr>
                <w:lang w:val="en-US"/>
              </w:rPr>
            </w:pPr>
          </w:p>
        </w:tc>
      </w:tr>
      <w:tr w:rsidR="001A777C" w:rsidRPr="00590030" w14:paraId="12DB9CE2" w14:textId="77777777" w:rsidTr="00716A25">
        <w:trPr>
          <w:trHeight w:val="340"/>
          <w:jc w:val="center"/>
        </w:trPr>
        <w:tc>
          <w:tcPr>
            <w:tcW w:w="5395" w:type="dxa"/>
            <w:shd w:val="clear" w:color="auto" w:fill="auto"/>
            <w:vAlign w:val="center"/>
          </w:tcPr>
          <w:p w14:paraId="194D43EE" w14:textId="39174348" w:rsidR="001A777C" w:rsidRPr="00590030" w:rsidRDefault="001A777C" w:rsidP="003277E7">
            <w:pPr>
              <w:rPr>
                <w:lang w:val="en-US"/>
              </w:rPr>
            </w:pPr>
            <w:r w:rsidRPr="00892E4D">
              <w:fldChar w:fldCharType="begin">
                <w:ffData>
                  <w:name w:val="Kontrollkästchen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2E4D">
              <w:instrText xml:space="preserve"> FORMCHECKBOX </w:instrText>
            </w:r>
            <w:r w:rsidR="00AA2B4D">
              <w:fldChar w:fldCharType="separate"/>
            </w:r>
            <w:r w:rsidRPr="00892E4D">
              <w:fldChar w:fldCharType="end"/>
            </w:r>
            <w:r>
              <w:t xml:space="preserve"> MCS100E     </w:t>
            </w:r>
            <w:r w:rsidRPr="00892E4D">
              <w:fldChar w:fldCharType="begin">
                <w:ffData>
                  <w:name w:val="Kontrollkästchen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2E4D">
              <w:instrText xml:space="preserve"> FORMCHECKBOX </w:instrText>
            </w:r>
            <w:r w:rsidR="00AA2B4D">
              <w:fldChar w:fldCharType="separate"/>
            </w:r>
            <w:r w:rsidRPr="00892E4D">
              <w:fldChar w:fldCharType="end"/>
            </w:r>
            <w:r>
              <w:t xml:space="preserve"> MARSIC200     </w:t>
            </w:r>
            <w:r w:rsidRPr="00892E4D">
              <w:fldChar w:fldCharType="begin">
                <w:ffData>
                  <w:name w:val="Kontrollkästchen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2E4D">
              <w:instrText xml:space="preserve"> FORMCHECKBOX </w:instrText>
            </w:r>
            <w:r w:rsidR="00AA2B4D">
              <w:fldChar w:fldCharType="separate"/>
            </w:r>
            <w:r w:rsidRPr="00892E4D">
              <w:fldChar w:fldCharType="end"/>
            </w:r>
            <w:r>
              <w:t xml:space="preserve"> MARSIC300</w:t>
            </w:r>
          </w:p>
        </w:tc>
        <w:tc>
          <w:tcPr>
            <w:tcW w:w="1890" w:type="dxa"/>
            <w:vAlign w:val="center"/>
          </w:tcPr>
          <w:p w14:paraId="63F7D737" w14:textId="42FBEE79" w:rsidR="001A777C" w:rsidRPr="008323F0" w:rsidRDefault="001A777C" w:rsidP="00A269D1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350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0" w:name="Text350"/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 w:rsidR="00CA61D8">
              <w:rPr>
                <w:lang w:val="en-GB"/>
              </w:rPr>
              <w:t> </w:t>
            </w:r>
            <w:r w:rsidR="00CA61D8">
              <w:rPr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  <w:bookmarkEnd w:id="0"/>
          </w:p>
        </w:tc>
        <w:tc>
          <w:tcPr>
            <w:tcW w:w="2430" w:type="dxa"/>
            <w:shd w:val="clear" w:color="auto" w:fill="auto"/>
            <w:vAlign w:val="center"/>
          </w:tcPr>
          <w:p w14:paraId="4433D0BC" w14:textId="54A5493F" w:rsidR="001A777C" w:rsidRPr="00590030" w:rsidRDefault="001A777C" w:rsidP="00A269D1">
            <w:pPr>
              <w:jc w:val="center"/>
              <w:rPr>
                <w:lang w:val="en-US"/>
              </w:rPr>
            </w:pPr>
            <w:r w:rsidRPr="008323F0">
              <w:rPr>
                <w:lang w:val="en-GB"/>
              </w:rPr>
              <w:fldChar w:fldCharType="begin">
                <w:ffData>
                  <w:name w:val="Text350"/>
                  <w:enabled/>
                  <w:calcOnExit w:val="0"/>
                  <w:textInput/>
                </w:ffData>
              </w:fldChar>
            </w:r>
            <w:r w:rsidRPr="008323F0">
              <w:rPr>
                <w:lang w:val="en-GB"/>
              </w:rPr>
              <w:instrText xml:space="preserve"> FORMTEXT </w:instrText>
            </w:r>
            <w:r w:rsidRPr="008323F0">
              <w:rPr>
                <w:lang w:val="en-GB"/>
              </w:rPr>
            </w:r>
            <w:r w:rsidRPr="008323F0">
              <w:rPr>
                <w:lang w:val="en-GB"/>
              </w:rPr>
              <w:fldChar w:fldCharType="separate"/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lang w:val="en-GB"/>
              </w:rPr>
              <w:fldChar w:fldCharType="end"/>
            </w:r>
          </w:p>
        </w:tc>
      </w:tr>
      <w:tr w:rsidR="001A777C" w:rsidRPr="00590030" w14:paraId="4D6FB488" w14:textId="77777777" w:rsidTr="00716A25">
        <w:trPr>
          <w:trHeight w:val="340"/>
          <w:jc w:val="center"/>
        </w:trPr>
        <w:tc>
          <w:tcPr>
            <w:tcW w:w="5395" w:type="dxa"/>
            <w:shd w:val="clear" w:color="auto" w:fill="auto"/>
            <w:vAlign w:val="center"/>
          </w:tcPr>
          <w:p w14:paraId="0E1E42C0" w14:textId="7068694F" w:rsidR="001A777C" w:rsidRPr="00590030" w:rsidRDefault="001A777C" w:rsidP="003277E7">
            <w:pPr>
              <w:rPr>
                <w:lang w:val="en-US"/>
              </w:rPr>
            </w:pPr>
            <w:r w:rsidRPr="00892E4D">
              <w:fldChar w:fldCharType="begin">
                <w:ffData>
                  <w:name w:val="Kontrollkästchen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2E4D">
              <w:instrText xml:space="preserve"> FORMCHECKBOX </w:instrText>
            </w:r>
            <w:r w:rsidR="00AA2B4D">
              <w:fldChar w:fldCharType="separate"/>
            </w:r>
            <w:r w:rsidRPr="00892E4D">
              <w:fldChar w:fldCharType="end"/>
            </w:r>
            <w:r>
              <w:t xml:space="preserve"> MCS100E     </w:t>
            </w:r>
            <w:r w:rsidRPr="00892E4D">
              <w:fldChar w:fldCharType="begin">
                <w:ffData>
                  <w:name w:val="Kontrollkästchen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2E4D">
              <w:instrText xml:space="preserve"> FORMCHECKBOX </w:instrText>
            </w:r>
            <w:r w:rsidR="00AA2B4D">
              <w:fldChar w:fldCharType="separate"/>
            </w:r>
            <w:r w:rsidRPr="00892E4D">
              <w:fldChar w:fldCharType="end"/>
            </w:r>
            <w:r>
              <w:t xml:space="preserve"> MARSIC200     </w:t>
            </w:r>
            <w:r w:rsidRPr="00892E4D">
              <w:fldChar w:fldCharType="begin">
                <w:ffData>
                  <w:name w:val="Kontrollkästchen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2E4D">
              <w:instrText xml:space="preserve"> FORMCHECKBOX </w:instrText>
            </w:r>
            <w:r w:rsidR="00AA2B4D">
              <w:fldChar w:fldCharType="separate"/>
            </w:r>
            <w:r w:rsidRPr="00892E4D">
              <w:fldChar w:fldCharType="end"/>
            </w:r>
            <w:r>
              <w:t xml:space="preserve"> MARSIC300</w:t>
            </w:r>
          </w:p>
        </w:tc>
        <w:tc>
          <w:tcPr>
            <w:tcW w:w="1890" w:type="dxa"/>
            <w:vAlign w:val="center"/>
          </w:tcPr>
          <w:p w14:paraId="790A54FA" w14:textId="25920528" w:rsidR="001A777C" w:rsidRPr="001A777C" w:rsidRDefault="001A777C" w:rsidP="00A269D1">
            <w:pPr>
              <w:jc w:val="center"/>
              <w:rPr>
                <w:b/>
                <w:bCs/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350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 w:rsidR="00CA61D8">
              <w:rPr>
                <w:lang w:val="en-GB"/>
              </w:rPr>
              <w:t> </w:t>
            </w:r>
            <w:r w:rsidR="00CA61D8">
              <w:rPr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39F37F84" w14:textId="3608574F" w:rsidR="001A777C" w:rsidRPr="00590030" w:rsidRDefault="001A777C" w:rsidP="00A269D1">
            <w:pPr>
              <w:jc w:val="center"/>
              <w:rPr>
                <w:lang w:val="en-US"/>
              </w:rPr>
            </w:pPr>
            <w:r w:rsidRPr="008323F0">
              <w:rPr>
                <w:lang w:val="en-GB"/>
              </w:rPr>
              <w:fldChar w:fldCharType="begin">
                <w:ffData>
                  <w:name w:val="Text350"/>
                  <w:enabled/>
                  <w:calcOnExit w:val="0"/>
                  <w:textInput/>
                </w:ffData>
              </w:fldChar>
            </w:r>
            <w:r w:rsidRPr="008323F0">
              <w:rPr>
                <w:lang w:val="en-GB"/>
              </w:rPr>
              <w:instrText xml:space="preserve"> FORMTEXT </w:instrText>
            </w:r>
            <w:r w:rsidRPr="008323F0">
              <w:rPr>
                <w:lang w:val="en-GB"/>
              </w:rPr>
            </w:r>
            <w:r w:rsidRPr="008323F0">
              <w:rPr>
                <w:lang w:val="en-GB"/>
              </w:rPr>
              <w:fldChar w:fldCharType="separate"/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lang w:val="en-GB"/>
              </w:rPr>
              <w:fldChar w:fldCharType="end"/>
            </w:r>
          </w:p>
        </w:tc>
      </w:tr>
      <w:tr w:rsidR="001A777C" w:rsidRPr="00892E4D" w14:paraId="16BBAF91" w14:textId="77777777" w:rsidTr="00716A25">
        <w:trPr>
          <w:trHeight w:val="340"/>
          <w:jc w:val="center"/>
        </w:trPr>
        <w:tc>
          <w:tcPr>
            <w:tcW w:w="5395" w:type="dxa"/>
            <w:shd w:val="clear" w:color="auto" w:fill="auto"/>
            <w:vAlign w:val="center"/>
          </w:tcPr>
          <w:p w14:paraId="516DAD7B" w14:textId="4E4E0322" w:rsidR="001A777C" w:rsidRPr="00590030" w:rsidRDefault="001A777C" w:rsidP="003277E7">
            <w:pPr>
              <w:rPr>
                <w:lang w:val="en-US"/>
              </w:rPr>
            </w:pPr>
            <w:r w:rsidRPr="00892E4D">
              <w:fldChar w:fldCharType="begin">
                <w:ffData>
                  <w:name w:val="Kontrollkästchen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2E4D">
              <w:instrText xml:space="preserve"> FORMCHECKBOX </w:instrText>
            </w:r>
            <w:r w:rsidR="00AA2B4D">
              <w:fldChar w:fldCharType="separate"/>
            </w:r>
            <w:r w:rsidRPr="00892E4D">
              <w:fldChar w:fldCharType="end"/>
            </w:r>
            <w:r>
              <w:t xml:space="preserve"> MCS100E     </w:t>
            </w:r>
            <w:r w:rsidRPr="00892E4D">
              <w:fldChar w:fldCharType="begin">
                <w:ffData>
                  <w:name w:val="Kontrollkästchen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2E4D">
              <w:instrText xml:space="preserve"> FORMCHECKBOX </w:instrText>
            </w:r>
            <w:r w:rsidR="00AA2B4D">
              <w:fldChar w:fldCharType="separate"/>
            </w:r>
            <w:r w:rsidRPr="00892E4D">
              <w:fldChar w:fldCharType="end"/>
            </w:r>
            <w:r>
              <w:t xml:space="preserve"> MARSIC200     </w:t>
            </w:r>
            <w:r w:rsidRPr="00892E4D">
              <w:fldChar w:fldCharType="begin">
                <w:ffData>
                  <w:name w:val="Kontrollkästchen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2E4D">
              <w:instrText xml:space="preserve"> FORMCHECKBOX </w:instrText>
            </w:r>
            <w:r w:rsidR="00AA2B4D">
              <w:fldChar w:fldCharType="separate"/>
            </w:r>
            <w:r w:rsidRPr="00892E4D">
              <w:fldChar w:fldCharType="end"/>
            </w:r>
            <w:r>
              <w:t xml:space="preserve"> MARSIC300</w:t>
            </w:r>
          </w:p>
        </w:tc>
        <w:tc>
          <w:tcPr>
            <w:tcW w:w="1890" w:type="dxa"/>
            <w:vAlign w:val="center"/>
          </w:tcPr>
          <w:p w14:paraId="4D4CDC73" w14:textId="555B89F0" w:rsidR="001A777C" w:rsidRPr="008323F0" w:rsidRDefault="001A777C" w:rsidP="00A269D1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350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77A52CFC" w14:textId="1C6AEE83" w:rsidR="001A777C" w:rsidRPr="00892E4D" w:rsidRDefault="001A777C" w:rsidP="00A269D1">
            <w:pPr>
              <w:jc w:val="center"/>
            </w:pPr>
            <w:r w:rsidRPr="008323F0">
              <w:rPr>
                <w:lang w:val="en-GB"/>
              </w:rPr>
              <w:fldChar w:fldCharType="begin">
                <w:ffData>
                  <w:name w:val="Text350"/>
                  <w:enabled/>
                  <w:calcOnExit w:val="0"/>
                  <w:textInput/>
                </w:ffData>
              </w:fldChar>
            </w:r>
            <w:r w:rsidRPr="008323F0">
              <w:rPr>
                <w:lang w:val="en-GB"/>
              </w:rPr>
              <w:instrText xml:space="preserve"> FORMTEXT </w:instrText>
            </w:r>
            <w:r w:rsidRPr="008323F0">
              <w:rPr>
                <w:lang w:val="en-GB"/>
              </w:rPr>
            </w:r>
            <w:r w:rsidRPr="008323F0">
              <w:rPr>
                <w:lang w:val="en-GB"/>
              </w:rPr>
              <w:fldChar w:fldCharType="separate"/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lang w:val="en-GB"/>
              </w:rPr>
              <w:fldChar w:fldCharType="end"/>
            </w:r>
          </w:p>
        </w:tc>
      </w:tr>
      <w:tr w:rsidR="001A777C" w:rsidRPr="00892E4D" w14:paraId="26C8B872" w14:textId="77777777" w:rsidTr="00716A25">
        <w:trPr>
          <w:trHeight w:val="340"/>
          <w:jc w:val="center"/>
        </w:trPr>
        <w:tc>
          <w:tcPr>
            <w:tcW w:w="5395" w:type="dxa"/>
            <w:shd w:val="clear" w:color="auto" w:fill="auto"/>
            <w:vAlign w:val="center"/>
          </w:tcPr>
          <w:p w14:paraId="394B166F" w14:textId="6DA88FB1" w:rsidR="001A777C" w:rsidRPr="00590030" w:rsidRDefault="001A777C" w:rsidP="003277E7">
            <w:pPr>
              <w:rPr>
                <w:lang w:val="en-US"/>
              </w:rPr>
            </w:pPr>
            <w:r w:rsidRPr="00892E4D">
              <w:fldChar w:fldCharType="begin">
                <w:ffData>
                  <w:name w:val="Kontrollkästchen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2E4D">
              <w:instrText xml:space="preserve"> FORMCHECKBOX </w:instrText>
            </w:r>
            <w:r w:rsidR="00AA2B4D">
              <w:fldChar w:fldCharType="separate"/>
            </w:r>
            <w:r w:rsidRPr="00892E4D">
              <w:fldChar w:fldCharType="end"/>
            </w:r>
            <w:r>
              <w:t xml:space="preserve"> MCS100E     </w:t>
            </w:r>
            <w:r w:rsidRPr="00892E4D">
              <w:fldChar w:fldCharType="begin">
                <w:ffData>
                  <w:name w:val="Kontrollkästchen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2E4D">
              <w:instrText xml:space="preserve"> FORMCHECKBOX </w:instrText>
            </w:r>
            <w:r w:rsidR="00AA2B4D">
              <w:fldChar w:fldCharType="separate"/>
            </w:r>
            <w:r w:rsidRPr="00892E4D">
              <w:fldChar w:fldCharType="end"/>
            </w:r>
            <w:r>
              <w:t xml:space="preserve"> MARSIC200     </w:t>
            </w:r>
            <w:r w:rsidRPr="00892E4D">
              <w:fldChar w:fldCharType="begin">
                <w:ffData>
                  <w:name w:val="Kontrollkästchen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2E4D">
              <w:instrText xml:space="preserve"> FORMCHECKBOX </w:instrText>
            </w:r>
            <w:r w:rsidR="00AA2B4D">
              <w:fldChar w:fldCharType="separate"/>
            </w:r>
            <w:r w:rsidRPr="00892E4D">
              <w:fldChar w:fldCharType="end"/>
            </w:r>
            <w:r>
              <w:t xml:space="preserve"> MARSIC300</w:t>
            </w:r>
          </w:p>
        </w:tc>
        <w:tc>
          <w:tcPr>
            <w:tcW w:w="1890" w:type="dxa"/>
            <w:vAlign w:val="center"/>
          </w:tcPr>
          <w:p w14:paraId="7F8A80DA" w14:textId="50F4519C" w:rsidR="001A777C" w:rsidRPr="008323F0" w:rsidRDefault="001A777C" w:rsidP="00A269D1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350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10A8621D" w14:textId="18B1FED9" w:rsidR="001A777C" w:rsidRPr="008323F0" w:rsidRDefault="001A777C" w:rsidP="00A269D1">
            <w:pPr>
              <w:jc w:val="center"/>
              <w:rPr>
                <w:lang w:val="en-GB"/>
              </w:rPr>
            </w:pPr>
            <w:r w:rsidRPr="008323F0">
              <w:rPr>
                <w:lang w:val="en-GB"/>
              </w:rPr>
              <w:fldChar w:fldCharType="begin">
                <w:ffData>
                  <w:name w:val="Text350"/>
                  <w:enabled/>
                  <w:calcOnExit w:val="0"/>
                  <w:textInput/>
                </w:ffData>
              </w:fldChar>
            </w:r>
            <w:r w:rsidRPr="008323F0">
              <w:rPr>
                <w:lang w:val="en-GB"/>
              </w:rPr>
              <w:instrText xml:space="preserve"> FORMTEXT </w:instrText>
            </w:r>
            <w:r w:rsidRPr="008323F0">
              <w:rPr>
                <w:lang w:val="en-GB"/>
              </w:rPr>
            </w:r>
            <w:r w:rsidRPr="008323F0">
              <w:rPr>
                <w:lang w:val="en-GB"/>
              </w:rPr>
              <w:fldChar w:fldCharType="separate"/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lang w:val="en-GB"/>
              </w:rPr>
              <w:fldChar w:fldCharType="end"/>
            </w:r>
          </w:p>
        </w:tc>
      </w:tr>
    </w:tbl>
    <w:p w14:paraId="7D58B2F2" w14:textId="77777777" w:rsidR="000212B2" w:rsidRDefault="000212B2" w:rsidP="00E50D67">
      <w:pPr>
        <w:rPr>
          <w:sz w:val="16"/>
          <w:szCs w:val="16"/>
        </w:rPr>
      </w:pPr>
    </w:p>
    <w:p w14:paraId="4ED5DD55" w14:textId="77777777" w:rsidR="00F26B48" w:rsidRPr="005F2AB8" w:rsidRDefault="00F26B48" w:rsidP="00E50D67">
      <w:pPr>
        <w:rPr>
          <w:sz w:val="16"/>
          <w:szCs w:val="16"/>
        </w:rPr>
      </w:pPr>
    </w:p>
    <w:tbl>
      <w:tblPr>
        <w:tblW w:w="9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696"/>
      </w:tblGrid>
      <w:tr w:rsidR="00CC4BA1" w:rsidRPr="008323F0" w14:paraId="6D60E0CA" w14:textId="77777777" w:rsidTr="005E7EDE">
        <w:trPr>
          <w:trHeight w:val="340"/>
        </w:trPr>
        <w:tc>
          <w:tcPr>
            <w:tcW w:w="9696" w:type="dxa"/>
            <w:tcBorders>
              <w:bottom w:val="nil"/>
            </w:tcBorders>
            <w:shd w:val="clear" w:color="auto" w:fill="auto"/>
            <w:vAlign w:val="center"/>
          </w:tcPr>
          <w:p w14:paraId="7D98E39C" w14:textId="77777777" w:rsidR="00CC4BA1" w:rsidRPr="003277E7" w:rsidRDefault="00CC4BA1" w:rsidP="00A269D1">
            <w:pPr>
              <w:rPr>
                <w:lang w:val="en-US"/>
              </w:rPr>
            </w:pPr>
            <w:r w:rsidRPr="003277E7">
              <w:rPr>
                <w:b/>
                <w:lang w:val="en-US"/>
              </w:rPr>
              <w:t>Service Request:</w:t>
            </w:r>
          </w:p>
        </w:tc>
      </w:tr>
      <w:tr w:rsidR="003277E7" w:rsidRPr="008323F0" w14:paraId="691F648D" w14:textId="77777777" w:rsidTr="005E7EDE">
        <w:trPr>
          <w:trHeight w:val="340"/>
        </w:trPr>
        <w:tc>
          <w:tcPr>
            <w:tcW w:w="969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89C8ECF" w14:textId="77777777" w:rsidR="003277E7" w:rsidRPr="003277E7" w:rsidRDefault="003277E7" w:rsidP="003E3C60">
            <w:pPr>
              <w:rPr>
                <w:lang w:val="en-US"/>
              </w:rPr>
            </w:pPr>
            <w:r w:rsidRPr="003277E7">
              <w:rPr>
                <w:lang w:val="en-US"/>
              </w:rPr>
              <w:fldChar w:fldCharType="begin">
                <w:ffData>
                  <w:name w:val="Kontrollkästchen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77E7">
              <w:rPr>
                <w:lang w:val="en-US"/>
              </w:rPr>
              <w:instrText xml:space="preserve"> FORMCHECKBOX </w:instrText>
            </w:r>
            <w:r w:rsidR="00AA2B4D">
              <w:rPr>
                <w:lang w:val="en-US"/>
              </w:rPr>
            </w:r>
            <w:r w:rsidR="00AA2B4D">
              <w:rPr>
                <w:lang w:val="en-US"/>
              </w:rPr>
              <w:fldChar w:fldCharType="separate"/>
            </w:r>
            <w:r w:rsidRPr="003277E7">
              <w:rPr>
                <w:lang w:val="en-US"/>
              </w:rPr>
              <w:fldChar w:fldCharType="end"/>
            </w:r>
            <w:r w:rsidRPr="003277E7">
              <w:rPr>
                <w:lang w:val="en-US"/>
              </w:rPr>
              <w:t xml:space="preserve"> Installation    </w:t>
            </w:r>
            <w:r w:rsidR="003E3C60">
              <w:rPr>
                <w:lang w:val="en-US"/>
              </w:rPr>
              <w:t xml:space="preserve">     </w:t>
            </w:r>
            <w:r w:rsidRPr="003277E7">
              <w:rPr>
                <w:lang w:val="en-US"/>
              </w:rPr>
              <w:t xml:space="preserve"> </w:t>
            </w:r>
            <w:r w:rsidR="001E7B23">
              <w:rPr>
                <w:lang w:val="en-US"/>
              </w:rPr>
              <w:t xml:space="preserve">     </w:t>
            </w:r>
            <w:r w:rsidRPr="003277E7">
              <w:rPr>
                <w:lang w:val="en-US"/>
              </w:rPr>
              <w:fldChar w:fldCharType="begin">
                <w:ffData>
                  <w:name w:val="Kontrollkästchen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77E7">
              <w:rPr>
                <w:lang w:val="en-US"/>
              </w:rPr>
              <w:instrText xml:space="preserve"> FORMCHECKBOX </w:instrText>
            </w:r>
            <w:r w:rsidR="00AA2B4D">
              <w:rPr>
                <w:lang w:val="en-US"/>
              </w:rPr>
            </w:r>
            <w:r w:rsidR="00AA2B4D">
              <w:rPr>
                <w:lang w:val="en-US"/>
              </w:rPr>
              <w:fldChar w:fldCharType="separate"/>
            </w:r>
            <w:r w:rsidRPr="003277E7">
              <w:rPr>
                <w:lang w:val="en-US"/>
              </w:rPr>
              <w:fldChar w:fldCharType="end"/>
            </w:r>
            <w:r w:rsidRPr="003277E7">
              <w:rPr>
                <w:lang w:val="en-US"/>
              </w:rPr>
              <w:t xml:space="preserve"> Preventive Maintenance    </w:t>
            </w:r>
            <w:r w:rsidR="001E7B23">
              <w:rPr>
                <w:lang w:val="en-US"/>
              </w:rPr>
              <w:t xml:space="preserve"> </w:t>
            </w:r>
            <w:r w:rsidR="003E3C60">
              <w:rPr>
                <w:lang w:val="en-US"/>
              </w:rPr>
              <w:t xml:space="preserve">     </w:t>
            </w:r>
            <w:r w:rsidR="001E7B23">
              <w:rPr>
                <w:lang w:val="en-US"/>
              </w:rPr>
              <w:t xml:space="preserve">     </w:t>
            </w:r>
            <w:r w:rsidRPr="003277E7">
              <w:rPr>
                <w:lang w:val="en-US"/>
              </w:rPr>
              <w:fldChar w:fldCharType="begin">
                <w:ffData>
                  <w:name w:val="Kontrollkästchen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77E7">
              <w:rPr>
                <w:lang w:val="en-US"/>
              </w:rPr>
              <w:instrText xml:space="preserve"> FORMCHECKBOX </w:instrText>
            </w:r>
            <w:r w:rsidR="00AA2B4D">
              <w:rPr>
                <w:lang w:val="en-US"/>
              </w:rPr>
            </w:r>
            <w:r w:rsidR="00AA2B4D">
              <w:rPr>
                <w:lang w:val="en-US"/>
              </w:rPr>
              <w:fldChar w:fldCharType="separate"/>
            </w:r>
            <w:r w:rsidRPr="003277E7">
              <w:rPr>
                <w:lang w:val="en-US"/>
              </w:rPr>
              <w:fldChar w:fldCharType="end"/>
            </w:r>
            <w:r w:rsidRPr="003277E7">
              <w:rPr>
                <w:lang w:val="en-US"/>
              </w:rPr>
              <w:t xml:space="preserve"> </w:t>
            </w:r>
            <w:r>
              <w:rPr>
                <w:lang w:val="en-US"/>
              </w:rPr>
              <w:t>Service</w:t>
            </w:r>
            <w:r w:rsidR="003E3C60">
              <w:rPr>
                <w:lang w:val="en-US"/>
              </w:rPr>
              <w:t xml:space="preserve">               </w:t>
            </w:r>
            <w:r w:rsidR="003E3C60" w:rsidRPr="003277E7">
              <w:rPr>
                <w:lang w:val="en-US"/>
              </w:rPr>
              <w:fldChar w:fldCharType="begin">
                <w:ffData>
                  <w:name w:val="Kontrollkästchen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3C60" w:rsidRPr="003277E7">
              <w:rPr>
                <w:lang w:val="en-US"/>
              </w:rPr>
              <w:instrText xml:space="preserve"> FORMCHECKBOX </w:instrText>
            </w:r>
            <w:r w:rsidR="00AA2B4D">
              <w:rPr>
                <w:lang w:val="en-US"/>
              </w:rPr>
            </w:r>
            <w:r w:rsidR="00AA2B4D">
              <w:rPr>
                <w:lang w:val="en-US"/>
              </w:rPr>
              <w:fldChar w:fldCharType="separate"/>
            </w:r>
            <w:r w:rsidR="003E3C60" w:rsidRPr="003277E7">
              <w:rPr>
                <w:lang w:val="en-US"/>
              </w:rPr>
              <w:fldChar w:fldCharType="end"/>
            </w:r>
            <w:r w:rsidR="003E3C60" w:rsidRPr="003277E7">
              <w:rPr>
                <w:lang w:val="en-US"/>
              </w:rPr>
              <w:t xml:space="preserve"> </w:t>
            </w:r>
            <w:r w:rsidR="003E3C60">
              <w:rPr>
                <w:lang w:val="en-US"/>
              </w:rPr>
              <w:t>Other</w:t>
            </w:r>
          </w:p>
        </w:tc>
      </w:tr>
    </w:tbl>
    <w:p w14:paraId="74616EC1" w14:textId="77777777" w:rsidR="00515601" w:rsidRDefault="00515601" w:rsidP="00515601">
      <w:pPr>
        <w:rPr>
          <w:sz w:val="16"/>
          <w:szCs w:val="16"/>
        </w:rPr>
      </w:pPr>
    </w:p>
    <w:p w14:paraId="58E2D3C7" w14:textId="77777777" w:rsidR="00F26B48" w:rsidRDefault="00F26B48" w:rsidP="00515601">
      <w:pPr>
        <w:rPr>
          <w:sz w:val="16"/>
          <w:szCs w:val="16"/>
        </w:rPr>
      </w:pPr>
    </w:p>
    <w:tbl>
      <w:tblPr>
        <w:tblW w:w="9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696"/>
      </w:tblGrid>
      <w:tr w:rsidR="00806FFF" w:rsidRPr="00B602F5" w14:paraId="02A6C486" w14:textId="77777777" w:rsidTr="005E7EDE">
        <w:tc>
          <w:tcPr>
            <w:tcW w:w="9696" w:type="dxa"/>
            <w:shd w:val="clear" w:color="auto" w:fill="auto"/>
          </w:tcPr>
          <w:p w14:paraId="10E36844" w14:textId="77777777" w:rsidR="00806FFF" w:rsidRDefault="00806FFF" w:rsidP="005E7EDE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Problem Description:</w:t>
            </w:r>
          </w:p>
          <w:p w14:paraId="7F23AC8D" w14:textId="77777777" w:rsidR="00806FFF" w:rsidRDefault="00806FFF" w:rsidP="005E7EDE">
            <w:pPr>
              <w:rPr>
                <w:lang w:val="en-GB"/>
              </w:rPr>
            </w:pPr>
            <w:r w:rsidRPr="008323F0">
              <w:rPr>
                <w:lang w:val="en-GB"/>
              </w:rPr>
              <w:fldChar w:fldCharType="begin">
                <w:ffData>
                  <w:name w:val="Text335"/>
                  <w:enabled/>
                  <w:calcOnExit w:val="0"/>
                  <w:textInput/>
                </w:ffData>
              </w:fldChar>
            </w:r>
            <w:r w:rsidRPr="008323F0">
              <w:rPr>
                <w:lang w:val="en-GB"/>
              </w:rPr>
              <w:instrText xml:space="preserve"> FORMTEXT </w:instrText>
            </w:r>
            <w:r w:rsidRPr="008323F0">
              <w:rPr>
                <w:lang w:val="en-GB"/>
              </w:rPr>
            </w:r>
            <w:r w:rsidRPr="008323F0">
              <w:rPr>
                <w:lang w:val="en-GB"/>
              </w:rPr>
              <w:fldChar w:fldCharType="separate"/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noProof/>
                <w:lang w:val="en-GB"/>
              </w:rPr>
              <w:t> </w:t>
            </w:r>
            <w:r w:rsidRPr="008323F0">
              <w:rPr>
                <w:lang w:val="en-GB"/>
              </w:rPr>
              <w:fldChar w:fldCharType="end"/>
            </w:r>
          </w:p>
          <w:p w14:paraId="169F91BD" w14:textId="77777777" w:rsidR="005A5B67" w:rsidRPr="005A5B67" w:rsidRDefault="005A5B67" w:rsidP="005E7EDE">
            <w:pPr>
              <w:rPr>
                <w:lang w:val="en-GB"/>
              </w:rPr>
            </w:pPr>
          </w:p>
        </w:tc>
      </w:tr>
    </w:tbl>
    <w:p w14:paraId="52CDF962" w14:textId="77777777" w:rsidR="007E181B" w:rsidRDefault="007E181B" w:rsidP="00CC4BA1">
      <w:pPr>
        <w:rPr>
          <w:sz w:val="16"/>
          <w:szCs w:val="16"/>
        </w:rPr>
      </w:pPr>
    </w:p>
    <w:p w14:paraId="42E500FE" w14:textId="77777777" w:rsidR="007E181B" w:rsidRDefault="007E181B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6663D954" w14:textId="77777777" w:rsidR="003E3C60" w:rsidRPr="003E3C60" w:rsidRDefault="003E3C60">
      <w:pPr>
        <w:rPr>
          <w:b/>
          <w:szCs w:val="22"/>
          <w:lang w:val="en-US"/>
        </w:rPr>
      </w:pPr>
      <w:r w:rsidRPr="003E3C60">
        <w:rPr>
          <w:b/>
          <w:szCs w:val="22"/>
          <w:u w:val="single"/>
          <w:lang w:val="en-US"/>
        </w:rPr>
        <w:lastRenderedPageBreak/>
        <w:t>IMPORTANT:</w:t>
      </w:r>
      <w:r w:rsidRPr="003E3C60">
        <w:rPr>
          <w:b/>
          <w:szCs w:val="22"/>
          <w:lang w:val="en-US"/>
        </w:rPr>
        <w:t xml:space="preserve"> Please provide the following information </w:t>
      </w:r>
      <w:r w:rsidR="005709A7">
        <w:rPr>
          <w:b/>
          <w:szCs w:val="22"/>
          <w:lang w:val="en-US"/>
        </w:rPr>
        <w:t xml:space="preserve">best possible </w:t>
      </w:r>
      <w:r w:rsidRPr="003E3C60">
        <w:rPr>
          <w:b/>
          <w:szCs w:val="22"/>
          <w:lang w:val="en-US"/>
        </w:rPr>
        <w:t>to accelerate your request!</w:t>
      </w:r>
    </w:p>
    <w:p w14:paraId="1F95492E" w14:textId="77777777" w:rsidR="003E3C60" w:rsidRDefault="003E3C60">
      <w:pPr>
        <w:rPr>
          <w:sz w:val="16"/>
          <w:szCs w:val="16"/>
          <w:lang w:val="en-US"/>
        </w:rPr>
      </w:pPr>
    </w:p>
    <w:p w14:paraId="3D251F23" w14:textId="77777777" w:rsidR="00F26B48" w:rsidRPr="003E3C60" w:rsidRDefault="00F26B48">
      <w:pPr>
        <w:rPr>
          <w:sz w:val="16"/>
          <w:szCs w:val="16"/>
          <w:lang w:val="en-US"/>
        </w:rPr>
      </w:pP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427"/>
        <w:gridCol w:w="2427"/>
        <w:gridCol w:w="2427"/>
        <w:gridCol w:w="2428"/>
      </w:tblGrid>
      <w:tr w:rsidR="005A5B67" w:rsidRPr="00515601" w14:paraId="287BA8B8" w14:textId="77777777" w:rsidTr="005E7EDE">
        <w:trPr>
          <w:cantSplit/>
          <w:trHeight w:val="340"/>
        </w:trPr>
        <w:tc>
          <w:tcPr>
            <w:tcW w:w="9709" w:type="dxa"/>
            <w:gridSpan w:val="4"/>
            <w:tcBorders>
              <w:bottom w:val="nil"/>
            </w:tcBorders>
            <w:vAlign w:val="center"/>
          </w:tcPr>
          <w:p w14:paraId="542848BF" w14:textId="77777777" w:rsidR="005A5B67" w:rsidRPr="00B653B5" w:rsidRDefault="00066AFC" w:rsidP="009E56A4">
            <w:pPr>
              <w:rPr>
                <w:lang w:val="en-GB"/>
              </w:rPr>
            </w:pPr>
            <w:r>
              <w:rPr>
                <w:b/>
                <w:lang w:val="en-GB"/>
              </w:rPr>
              <w:t>For MARSIC300 only, please select</w:t>
            </w:r>
            <w:r w:rsidR="005A5B67">
              <w:rPr>
                <w:b/>
                <w:lang w:val="en-GB"/>
              </w:rPr>
              <w:t xml:space="preserve"> your </w:t>
            </w:r>
            <w:r>
              <w:rPr>
                <w:b/>
                <w:lang w:val="en-GB"/>
              </w:rPr>
              <w:t>air c</w:t>
            </w:r>
            <w:r w:rsidR="005A5B67" w:rsidRPr="00FC25BB">
              <w:rPr>
                <w:b/>
                <w:lang w:val="en-GB"/>
              </w:rPr>
              <w:t>ondition</w:t>
            </w:r>
            <w:r>
              <w:rPr>
                <w:b/>
                <w:lang w:val="en-GB"/>
              </w:rPr>
              <w:t>ing</w:t>
            </w:r>
            <w:r w:rsidR="005A5B67" w:rsidRPr="00FC25BB">
              <w:rPr>
                <w:b/>
                <w:lang w:val="en-GB"/>
              </w:rPr>
              <w:t xml:space="preserve"> unit</w:t>
            </w:r>
            <w:r w:rsidR="005A5B67">
              <w:rPr>
                <w:b/>
                <w:lang w:val="en-GB"/>
              </w:rPr>
              <w:t>:</w:t>
            </w:r>
          </w:p>
        </w:tc>
      </w:tr>
      <w:tr w:rsidR="005A5B67" w:rsidRPr="00B653B5" w14:paraId="3994F258" w14:textId="77777777" w:rsidTr="005E7EDE">
        <w:trPr>
          <w:cantSplit/>
          <w:trHeight w:val="340"/>
        </w:trPr>
        <w:tc>
          <w:tcPr>
            <w:tcW w:w="2427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0472D0" w14:textId="77777777" w:rsidR="005A5B67" w:rsidRPr="00B653B5" w:rsidRDefault="005A5B67" w:rsidP="005E7ED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Option 1</w:t>
            </w:r>
          </w:p>
        </w:tc>
        <w:tc>
          <w:tcPr>
            <w:tcW w:w="2427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B5527A" w14:textId="77777777" w:rsidR="005A5B67" w:rsidRPr="00B653B5" w:rsidRDefault="005A5B67" w:rsidP="005E7ED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Option 2</w:t>
            </w:r>
          </w:p>
        </w:tc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A0603" w14:textId="77777777" w:rsidR="005A5B67" w:rsidRPr="00B653B5" w:rsidRDefault="005A5B67" w:rsidP="005E7ED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Option 3</w:t>
            </w:r>
          </w:p>
        </w:tc>
        <w:tc>
          <w:tcPr>
            <w:tcW w:w="2428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363565F3" w14:textId="77777777" w:rsidR="005A5B67" w:rsidRPr="00B653B5" w:rsidRDefault="005A5B67" w:rsidP="005E7ED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Option 4</w:t>
            </w:r>
          </w:p>
        </w:tc>
      </w:tr>
      <w:tr w:rsidR="005A5B67" w:rsidRPr="00B653B5" w14:paraId="51E13E3D" w14:textId="77777777" w:rsidTr="003540C1">
        <w:trPr>
          <w:cantSplit/>
          <w:trHeight w:val="340"/>
        </w:trPr>
        <w:tc>
          <w:tcPr>
            <w:tcW w:w="24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1F65C" w14:textId="77777777" w:rsidR="005A5B67" w:rsidRPr="00B653B5" w:rsidRDefault="005A5B67" w:rsidP="005E7EDE">
            <w:pPr>
              <w:jc w:val="center"/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441D67B" wp14:editId="1CCE1CC7">
                  <wp:extent cx="815417" cy="899770"/>
                  <wp:effectExtent l="0" t="0" r="381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370" cy="94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4D97A" w14:textId="77777777" w:rsidR="005A5B67" w:rsidRPr="00B653B5" w:rsidRDefault="005A5B67" w:rsidP="005E7EDE">
            <w:pPr>
              <w:jc w:val="center"/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A32CDF2" wp14:editId="7A13739C">
                  <wp:extent cx="742493" cy="819303"/>
                  <wp:effectExtent l="0" t="0" r="635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720" cy="85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57471870" wp14:editId="5D8168C3">
                  <wp:extent cx="357479" cy="768096"/>
                  <wp:effectExtent l="0" t="0" r="508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57" cy="817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7DDAF" w14:textId="77777777" w:rsidR="005A5B67" w:rsidRPr="00B653B5" w:rsidRDefault="005A5B67" w:rsidP="005E7EDE">
            <w:pPr>
              <w:jc w:val="center"/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89CE625" wp14:editId="4635E319">
                  <wp:extent cx="948599" cy="1016813"/>
                  <wp:effectExtent l="0" t="0" r="4445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168" cy="103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105D8A" w14:textId="77777777" w:rsidR="005A5B67" w:rsidRPr="00B653B5" w:rsidRDefault="005A5B67" w:rsidP="005E7EDE">
            <w:pPr>
              <w:jc w:val="center"/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C55FEC4" wp14:editId="2A1B6006">
                  <wp:extent cx="1044069" cy="1082649"/>
                  <wp:effectExtent l="0" t="0" r="3810" b="381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386" cy="111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67" w:rsidRPr="00B653B5" w14:paraId="30CB70EA" w14:textId="77777777" w:rsidTr="003540C1">
        <w:trPr>
          <w:cantSplit/>
          <w:trHeight w:val="340"/>
        </w:trPr>
        <w:tc>
          <w:tcPr>
            <w:tcW w:w="24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D9276" w14:textId="77777777" w:rsidR="005A5B67" w:rsidRPr="00B653B5" w:rsidRDefault="005A5B67" w:rsidP="005E7EDE">
            <w:pPr>
              <w:jc w:val="center"/>
              <w:rPr>
                <w:lang w:val="en-GB"/>
              </w:rPr>
            </w:pPr>
            <w:r>
              <w:fldChar w:fldCharType="begin">
                <w:ffData>
                  <w:name w:val="Kontrollkästchen1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AA2B4D">
              <w:fldChar w:fldCharType="separate"/>
            </w:r>
            <w:r>
              <w:fldChar w:fldCharType="end"/>
            </w:r>
          </w:p>
        </w:tc>
        <w:tc>
          <w:tcPr>
            <w:tcW w:w="24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88CB7" w14:textId="77777777" w:rsidR="005A5B67" w:rsidRPr="00B653B5" w:rsidRDefault="005A5B67" w:rsidP="005E7EDE">
            <w:pPr>
              <w:jc w:val="center"/>
              <w:rPr>
                <w:lang w:val="en-GB"/>
              </w:rPr>
            </w:pPr>
            <w:r>
              <w:fldChar w:fldCharType="begin">
                <w:ffData>
                  <w:name w:val="Kontrollkästchen1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AA2B4D">
              <w:fldChar w:fldCharType="separate"/>
            </w:r>
            <w:r>
              <w:fldChar w:fldCharType="end"/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B05C6" w14:textId="77777777" w:rsidR="005A5B67" w:rsidRPr="00B653B5" w:rsidRDefault="005A5B67" w:rsidP="005E7EDE">
            <w:pPr>
              <w:jc w:val="center"/>
              <w:rPr>
                <w:lang w:val="en-GB"/>
              </w:rPr>
            </w:pPr>
            <w:r>
              <w:fldChar w:fldCharType="begin">
                <w:ffData>
                  <w:name w:val="Kontrollkästchen1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AA2B4D">
              <w:fldChar w:fldCharType="separate"/>
            </w:r>
            <w:r>
              <w:fldChar w:fldCharType="end"/>
            </w:r>
          </w:p>
        </w:tc>
        <w:tc>
          <w:tcPr>
            <w:tcW w:w="2428" w:type="dxa"/>
            <w:tcBorders>
              <w:left w:val="single" w:sz="4" w:space="0" w:color="auto"/>
            </w:tcBorders>
            <w:vAlign w:val="center"/>
          </w:tcPr>
          <w:p w14:paraId="1B6946BD" w14:textId="77777777" w:rsidR="005A5B67" w:rsidRPr="00B653B5" w:rsidRDefault="005A5B67" w:rsidP="005E7EDE">
            <w:pPr>
              <w:jc w:val="center"/>
              <w:rPr>
                <w:lang w:val="en-GB"/>
              </w:rPr>
            </w:pPr>
            <w:r>
              <w:fldChar w:fldCharType="begin">
                <w:ffData>
                  <w:name w:val="Kontrollkästchen17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AA2B4D">
              <w:fldChar w:fldCharType="separate"/>
            </w:r>
            <w:r>
              <w:fldChar w:fldCharType="end"/>
            </w:r>
          </w:p>
        </w:tc>
      </w:tr>
    </w:tbl>
    <w:p w14:paraId="07B799F4" w14:textId="77777777" w:rsidR="003E3C60" w:rsidRDefault="003E3C60" w:rsidP="003E3C60">
      <w:pPr>
        <w:rPr>
          <w:sz w:val="16"/>
          <w:szCs w:val="16"/>
        </w:rPr>
      </w:pPr>
    </w:p>
    <w:p w14:paraId="2999CA0F" w14:textId="77777777" w:rsidR="00F26B48" w:rsidRPr="005F2AB8" w:rsidRDefault="00F26B48" w:rsidP="003E3C60">
      <w:pPr>
        <w:rPr>
          <w:sz w:val="16"/>
          <w:szCs w:val="16"/>
        </w:rPr>
      </w:pPr>
    </w:p>
    <w:tbl>
      <w:tblPr>
        <w:tblW w:w="9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696"/>
      </w:tblGrid>
      <w:tr w:rsidR="003E3C60" w:rsidRPr="008323F0" w14:paraId="13040769" w14:textId="77777777" w:rsidTr="00BF1102">
        <w:trPr>
          <w:trHeight w:val="340"/>
        </w:trPr>
        <w:tc>
          <w:tcPr>
            <w:tcW w:w="9696" w:type="dxa"/>
            <w:tcBorders>
              <w:bottom w:val="nil"/>
            </w:tcBorders>
            <w:shd w:val="clear" w:color="auto" w:fill="auto"/>
            <w:vAlign w:val="center"/>
          </w:tcPr>
          <w:p w14:paraId="0BE95F91" w14:textId="77777777" w:rsidR="003E3C60" w:rsidRPr="003E3C60" w:rsidRDefault="003E3C60" w:rsidP="00BF1102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For MCS100E only, please attach photo/screenshot of analyzer panel</w:t>
            </w:r>
            <w:r w:rsidRPr="003277E7">
              <w:rPr>
                <w:b/>
                <w:lang w:val="en-US"/>
              </w:rPr>
              <w:t>:</w:t>
            </w:r>
          </w:p>
        </w:tc>
      </w:tr>
      <w:tr w:rsidR="003E3C60" w:rsidRPr="008323F0" w14:paraId="4BC08905" w14:textId="77777777" w:rsidTr="00BF1102">
        <w:trPr>
          <w:trHeight w:val="340"/>
        </w:trPr>
        <w:tc>
          <w:tcPr>
            <w:tcW w:w="969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C9CF06F" w14:textId="77777777" w:rsidR="003E3C60" w:rsidRPr="003277E7" w:rsidRDefault="003E3C60" w:rsidP="003E3C60">
            <w:pPr>
              <w:rPr>
                <w:lang w:val="en-US"/>
              </w:rPr>
            </w:pPr>
            <w:r w:rsidRPr="003277E7">
              <w:rPr>
                <w:lang w:val="en-US"/>
              </w:rPr>
              <w:fldChar w:fldCharType="begin">
                <w:ffData>
                  <w:name w:val="Kontrollkästchen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77E7">
              <w:rPr>
                <w:lang w:val="en-US"/>
              </w:rPr>
              <w:instrText xml:space="preserve"> FORMCHECKBOX </w:instrText>
            </w:r>
            <w:r w:rsidR="00AA2B4D">
              <w:rPr>
                <w:lang w:val="en-US"/>
              </w:rPr>
            </w:r>
            <w:r w:rsidR="00AA2B4D">
              <w:rPr>
                <w:lang w:val="en-US"/>
              </w:rPr>
              <w:fldChar w:fldCharType="separate"/>
            </w:r>
            <w:r w:rsidRPr="003277E7">
              <w:rPr>
                <w:lang w:val="en-US"/>
              </w:rPr>
              <w:fldChar w:fldCharType="end"/>
            </w:r>
            <w:r w:rsidRPr="003277E7">
              <w:rPr>
                <w:lang w:val="en-US"/>
              </w:rPr>
              <w:t xml:space="preserve"> </w:t>
            </w:r>
            <w:r>
              <w:rPr>
                <w:lang w:val="en-US"/>
              </w:rPr>
              <w:t>MCS100E: Analyzer Panel screenshot attached</w:t>
            </w:r>
          </w:p>
        </w:tc>
      </w:tr>
    </w:tbl>
    <w:p w14:paraId="34557596" w14:textId="77777777" w:rsidR="005A5B67" w:rsidRDefault="005A5B67">
      <w:pPr>
        <w:rPr>
          <w:sz w:val="16"/>
          <w:szCs w:val="16"/>
        </w:rPr>
      </w:pPr>
    </w:p>
    <w:p w14:paraId="4D8CBD21" w14:textId="77777777" w:rsidR="00F26B48" w:rsidRDefault="00F26B48">
      <w:pPr>
        <w:rPr>
          <w:sz w:val="16"/>
          <w:szCs w:val="16"/>
        </w:rPr>
      </w:pP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310"/>
        <w:gridCol w:w="2693"/>
        <w:gridCol w:w="2706"/>
      </w:tblGrid>
      <w:tr w:rsidR="00590030" w:rsidRPr="00515601" w14:paraId="085D9CC5" w14:textId="77777777" w:rsidTr="00A269D1">
        <w:trPr>
          <w:cantSplit/>
          <w:trHeight w:val="340"/>
        </w:trPr>
        <w:tc>
          <w:tcPr>
            <w:tcW w:w="9709" w:type="dxa"/>
            <w:gridSpan w:val="3"/>
            <w:tcBorders>
              <w:bottom w:val="nil"/>
            </w:tcBorders>
            <w:vAlign w:val="center"/>
          </w:tcPr>
          <w:p w14:paraId="2B407953" w14:textId="77777777" w:rsidR="00590030" w:rsidRDefault="00F33E68" w:rsidP="00A269D1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Vessel Schedule</w:t>
            </w:r>
            <w:r w:rsidR="00590030">
              <w:rPr>
                <w:b/>
                <w:lang w:val="en-GB"/>
              </w:rPr>
              <w:t>:</w:t>
            </w:r>
          </w:p>
          <w:p w14:paraId="637B32ED" w14:textId="77777777" w:rsidR="00F33E68" w:rsidRPr="00F33E68" w:rsidRDefault="00F33E68" w:rsidP="00A269D1">
            <w:pPr>
              <w:rPr>
                <w:i/>
                <w:lang w:val="en-GB"/>
              </w:rPr>
            </w:pPr>
            <w:r w:rsidRPr="00F33E68">
              <w:rPr>
                <w:i/>
                <w:lang w:val="en-GB"/>
              </w:rPr>
              <w:t>Please provide next five ports.</w:t>
            </w:r>
          </w:p>
        </w:tc>
      </w:tr>
      <w:tr w:rsidR="00590030" w:rsidRPr="00B653B5" w14:paraId="03A3D97F" w14:textId="77777777" w:rsidTr="00A269D1">
        <w:trPr>
          <w:cantSplit/>
          <w:trHeight w:val="340"/>
        </w:trPr>
        <w:tc>
          <w:tcPr>
            <w:tcW w:w="431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53EFE9" w14:textId="77777777" w:rsidR="00590030" w:rsidRPr="00B653B5" w:rsidRDefault="00590030" w:rsidP="00A269D1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Port / City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775EA" w14:textId="77777777" w:rsidR="00590030" w:rsidRDefault="00590030" w:rsidP="00A269D1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Arrival</w:t>
            </w:r>
          </w:p>
          <w:p w14:paraId="71E37BA7" w14:textId="77777777" w:rsidR="00590030" w:rsidRPr="00B653B5" w:rsidRDefault="00590030" w:rsidP="00F33E68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Date</w:t>
            </w:r>
            <w:r w:rsidR="00F33E68">
              <w:rPr>
                <w:lang w:val="en-GB"/>
              </w:rPr>
              <w:t xml:space="preserve"> / T</w:t>
            </w:r>
            <w:r>
              <w:rPr>
                <w:lang w:val="en-GB"/>
              </w:rPr>
              <w:t>ime</w:t>
            </w: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3F0BBA37" w14:textId="77777777" w:rsidR="00590030" w:rsidRDefault="00590030" w:rsidP="00A269D1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Departure</w:t>
            </w:r>
          </w:p>
          <w:p w14:paraId="3FF3B642" w14:textId="77777777" w:rsidR="00590030" w:rsidRPr="00B653B5" w:rsidRDefault="00590030" w:rsidP="00F33E68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Date </w:t>
            </w:r>
            <w:r w:rsidR="00F33E68">
              <w:rPr>
                <w:lang w:val="en-GB"/>
              </w:rPr>
              <w:t>/ T</w:t>
            </w:r>
            <w:r>
              <w:rPr>
                <w:lang w:val="en-GB"/>
              </w:rPr>
              <w:t>ime</w:t>
            </w:r>
          </w:p>
        </w:tc>
      </w:tr>
      <w:tr w:rsidR="00590030" w:rsidRPr="00B653B5" w14:paraId="33B1C6E4" w14:textId="77777777" w:rsidTr="00A269D1">
        <w:trPr>
          <w:cantSplit/>
          <w:trHeight w:val="340"/>
        </w:trPr>
        <w:tc>
          <w:tcPr>
            <w:tcW w:w="43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B969B" w14:textId="77777777" w:rsidR="00590030" w:rsidRPr="00B653B5" w:rsidRDefault="00590030" w:rsidP="00CE7A25">
            <w:pPr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D9E5C" w14:textId="77777777" w:rsidR="00590030" w:rsidRPr="00B653B5" w:rsidRDefault="00590030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F211865" w14:textId="77777777" w:rsidR="00590030" w:rsidRPr="00B653B5" w:rsidRDefault="00590030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6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</w:tr>
      <w:tr w:rsidR="00590030" w:rsidRPr="00B653B5" w14:paraId="40F98722" w14:textId="77777777" w:rsidTr="00A269D1">
        <w:trPr>
          <w:cantSplit/>
          <w:trHeight w:val="340"/>
        </w:trPr>
        <w:tc>
          <w:tcPr>
            <w:tcW w:w="43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7D765" w14:textId="77777777" w:rsidR="00590030" w:rsidRPr="00B653B5" w:rsidRDefault="00590030" w:rsidP="00CE7A25">
            <w:pPr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F0ADF" w14:textId="77777777" w:rsidR="00590030" w:rsidRPr="00B653B5" w:rsidRDefault="00590030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2706" w:type="dxa"/>
            <w:tcBorders>
              <w:left w:val="single" w:sz="4" w:space="0" w:color="auto"/>
            </w:tcBorders>
            <w:vAlign w:val="center"/>
          </w:tcPr>
          <w:p w14:paraId="01D0C3F0" w14:textId="77777777" w:rsidR="00590030" w:rsidRPr="00B653B5" w:rsidRDefault="00590030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</w:tr>
      <w:tr w:rsidR="00590030" w:rsidRPr="00B653B5" w14:paraId="20444A10" w14:textId="77777777" w:rsidTr="00A269D1">
        <w:trPr>
          <w:cantSplit/>
          <w:trHeight w:val="340"/>
        </w:trPr>
        <w:tc>
          <w:tcPr>
            <w:tcW w:w="43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20A7D" w14:textId="77777777" w:rsidR="00590030" w:rsidRPr="00B653B5" w:rsidRDefault="00590030" w:rsidP="00CE7A25">
            <w:pPr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9348E" w14:textId="77777777" w:rsidR="00590030" w:rsidRPr="00B653B5" w:rsidRDefault="00590030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0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2706" w:type="dxa"/>
            <w:tcBorders>
              <w:left w:val="single" w:sz="4" w:space="0" w:color="auto"/>
            </w:tcBorders>
            <w:vAlign w:val="center"/>
          </w:tcPr>
          <w:p w14:paraId="6C01E893" w14:textId="77777777" w:rsidR="00590030" w:rsidRPr="00B653B5" w:rsidRDefault="00590030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0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</w:tr>
      <w:tr w:rsidR="00590030" w:rsidRPr="00B653B5" w14:paraId="55CEB823" w14:textId="77777777" w:rsidTr="00A269D1">
        <w:trPr>
          <w:cantSplit/>
          <w:trHeight w:val="340"/>
        </w:trPr>
        <w:tc>
          <w:tcPr>
            <w:tcW w:w="43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A089F" w14:textId="77777777" w:rsidR="00590030" w:rsidRPr="00B653B5" w:rsidRDefault="00590030" w:rsidP="00CE7A25">
            <w:pPr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9C089" w14:textId="77777777" w:rsidR="00590030" w:rsidRPr="00B653B5" w:rsidRDefault="00590030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6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2706" w:type="dxa"/>
            <w:tcBorders>
              <w:left w:val="single" w:sz="4" w:space="0" w:color="auto"/>
            </w:tcBorders>
            <w:vAlign w:val="center"/>
          </w:tcPr>
          <w:p w14:paraId="30AC1C84" w14:textId="77777777" w:rsidR="00590030" w:rsidRPr="00B653B5" w:rsidRDefault="00590030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6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</w:tr>
      <w:tr w:rsidR="00590030" w:rsidRPr="00B653B5" w14:paraId="0E43DCCB" w14:textId="77777777" w:rsidTr="00A269D1">
        <w:trPr>
          <w:cantSplit/>
          <w:trHeight w:val="340"/>
        </w:trPr>
        <w:tc>
          <w:tcPr>
            <w:tcW w:w="43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AFBCA" w14:textId="77777777" w:rsidR="00590030" w:rsidRPr="00B653B5" w:rsidRDefault="00590030" w:rsidP="00CE7A25">
            <w:pPr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A75DB" w14:textId="77777777" w:rsidR="00590030" w:rsidRPr="00B653B5" w:rsidRDefault="00590030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7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2706" w:type="dxa"/>
            <w:tcBorders>
              <w:left w:val="single" w:sz="4" w:space="0" w:color="auto"/>
            </w:tcBorders>
            <w:vAlign w:val="center"/>
          </w:tcPr>
          <w:p w14:paraId="7D284DF6" w14:textId="77777777" w:rsidR="00590030" w:rsidRPr="00B653B5" w:rsidRDefault="00590030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7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</w:tr>
    </w:tbl>
    <w:p w14:paraId="5C7A0620" w14:textId="77777777" w:rsidR="00E7611F" w:rsidRDefault="00E7611F">
      <w:pPr>
        <w:rPr>
          <w:sz w:val="16"/>
          <w:szCs w:val="16"/>
        </w:rPr>
      </w:pPr>
    </w:p>
    <w:p w14:paraId="5049E42C" w14:textId="77777777" w:rsidR="00F26B48" w:rsidRDefault="00F26B48">
      <w:pPr>
        <w:rPr>
          <w:sz w:val="16"/>
          <w:szCs w:val="16"/>
        </w:rPr>
      </w:pP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390"/>
        <w:gridCol w:w="1196"/>
        <w:gridCol w:w="4123"/>
      </w:tblGrid>
      <w:tr w:rsidR="00515601" w:rsidRPr="00B653B5" w14:paraId="792A6F22" w14:textId="77777777" w:rsidTr="00CE7A25">
        <w:trPr>
          <w:cantSplit/>
          <w:trHeight w:val="340"/>
        </w:trPr>
        <w:tc>
          <w:tcPr>
            <w:tcW w:w="4390" w:type="dxa"/>
            <w:tcBorders>
              <w:bottom w:val="nil"/>
            </w:tcBorders>
            <w:vAlign w:val="center"/>
          </w:tcPr>
          <w:p w14:paraId="3DC35110" w14:textId="77777777" w:rsidR="00515601" w:rsidRPr="00B653B5" w:rsidRDefault="00CE7A25" w:rsidP="00CE7A25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Available </w:t>
            </w:r>
            <w:r w:rsidR="00515601">
              <w:rPr>
                <w:b/>
                <w:lang w:val="en-GB"/>
              </w:rPr>
              <w:t xml:space="preserve">Spare </w:t>
            </w:r>
            <w:r>
              <w:rPr>
                <w:b/>
                <w:lang w:val="en-GB"/>
              </w:rPr>
              <w:t>P</w:t>
            </w:r>
            <w:r w:rsidR="00515601">
              <w:rPr>
                <w:b/>
                <w:lang w:val="en-GB"/>
              </w:rPr>
              <w:t xml:space="preserve">arts on </w:t>
            </w:r>
            <w:r>
              <w:rPr>
                <w:b/>
                <w:lang w:val="en-GB"/>
              </w:rPr>
              <w:t>B</w:t>
            </w:r>
            <w:r w:rsidR="00515601">
              <w:rPr>
                <w:b/>
                <w:lang w:val="en-GB"/>
              </w:rPr>
              <w:t>oard</w:t>
            </w:r>
            <w:r w:rsidR="003B7F42">
              <w:rPr>
                <w:b/>
                <w:lang w:val="en-GB"/>
              </w:rPr>
              <w:t>:</w:t>
            </w:r>
          </w:p>
        </w:tc>
        <w:tc>
          <w:tcPr>
            <w:tcW w:w="119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0909ADEE" w14:textId="77777777" w:rsidR="00515601" w:rsidRPr="00B653B5" w:rsidRDefault="00515601" w:rsidP="003A258D">
            <w:pPr>
              <w:jc w:val="center"/>
              <w:rPr>
                <w:lang w:val="en-GB"/>
              </w:rPr>
            </w:pPr>
          </w:p>
        </w:tc>
        <w:tc>
          <w:tcPr>
            <w:tcW w:w="4123" w:type="dxa"/>
            <w:tcBorders>
              <w:left w:val="nil"/>
              <w:bottom w:val="nil"/>
            </w:tcBorders>
            <w:vAlign w:val="center"/>
          </w:tcPr>
          <w:p w14:paraId="53623224" w14:textId="77777777" w:rsidR="00515601" w:rsidRPr="00B653B5" w:rsidRDefault="00515601" w:rsidP="003A258D">
            <w:pPr>
              <w:rPr>
                <w:lang w:val="en-GB"/>
              </w:rPr>
            </w:pPr>
          </w:p>
        </w:tc>
      </w:tr>
      <w:tr w:rsidR="00515601" w:rsidRPr="00B653B5" w14:paraId="4B79A0F1" w14:textId="77777777" w:rsidTr="00CE7A25">
        <w:trPr>
          <w:cantSplit/>
          <w:trHeight w:val="340"/>
        </w:trPr>
        <w:tc>
          <w:tcPr>
            <w:tcW w:w="439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F6664E" w14:textId="77777777" w:rsidR="00515601" w:rsidRPr="00B653B5" w:rsidRDefault="00515601" w:rsidP="003B7F42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Description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FC162" w14:textId="77777777" w:rsidR="00515601" w:rsidRPr="00B653B5" w:rsidRDefault="00CE7A25" w:rsidP="003B7F42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Quantity</w:t>
            </w:r>
          </w:p>
        </w:tc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656AC0F7" w14:textId="77777777" w:rsidR="00515601" w:rsidRPr="00B653B5" w:rsidRDefault="00515601" w:rsidP="003B7F42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SICK-Part no.</w:t>
            </w:r>
          </w:p>
        </w:tc>
      </w:tr>
      <w:tr w:rsidR="00515601" w:rsidRPr="00B653B5" w14:paraId="02898C81" w14:textId="77777777" w:rsidTr="00CE7A25">
        <w:trPr>
          <w:cantSplit/>
          <w:trHeight w:val="340"/>
        </w:trPr>
        <w:tc>
          <w:tcPr>
            <w:tcW w:w="4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015E5" w14:textId="77777777" w:rsidR="00515601" w:rsidRPr="00B653B5" w:rsidRDefault="00515601" w:rsidP="00CE7A25">
            <w:pPr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4AB97" w14:textId="77777777" w:rsidR="00515601" w:rsidRPr="00B653B5" w:rsidRDefault="00515601" w:rsidP="0051560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E677894" w14:textId="77777777" w:rsidR="00515601" w:rsidRPr="00B653B5" w:rsidRDefault="00515601" w:rsidP="0051560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</w:tr>
      <w:tr w:rsidR="00515601" w:rsidRPr="00B653B5" w14:paraId="4405CA51" w14:textId="77777777" w:rsidTr="00CE7A25">
        <w:trPr>
          <w:cantSplit/>
          <w:trHeight w:val="340"/>
        </w:trPr>
        <w:tc>
          <w:tcPr>
            <w:tcW w:w="4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FCFF5" w14:textId="77777777" w:rsidR="00515601" w:rsidRPr="00B653B5" w:rsidRDefault="00515601" w:rsidP="00CE7A25">
            <w:pPr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9D275" w14:textId="77777777" w:rsidR="00515601" w:rsidRPr="00B653B5" w:rsidRDefault="00515601" w:rsidP="0051560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4123" w:type="dxa"/>
            <w:tcBorders>
              <w:left w:val="single" w:sz="4" w:space="0" w:color="auto"/>
            </w:tcBorders>
            <w:vAlign w:val="center"/>
          </w:tcPr>
          <w:p w14:paraId="6F4BA4FF" w14:textId="77777777" w:rsidR="00515601" w:rsidRPr="00B653B5" w:rsidRDefault="00515601" w:rsidP="0051560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</w:tr>
      <w:tr w:rsidR="00515601" w:rsidRPr="00B653B5" w14:paraId="3DA585A5" w14:textId="77777777" w:rsidTr="00CE7A25">
        <w:trPr>
          <w:cantSplit/>
          <w:trHeight w:val="340"/>
        </w:trPr>
        <w:tc>
          <w:tcPr>
            <w:tcW w:w="4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F4CAF" w14:textId="77777777" w:rsidR="00515601" w:rsidRPr="00B653B5" w:rsidRDefault="00515601" w:rsidP="00CE7A25">
            <w:pPr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0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DA574" w14:textId="77777777" w:rsidR="00515601" w:rsidRPr="00B653B5" w:rsidRDefault="00515601" w:rsidP="0051560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0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4123" w:type="dxa"/>
            <w:tcBorders>
              <w:left w:val="single" w:sz="4" w:space="0" w:color="auto"/>
            </w:tcBorders>
            <w:vAlign w:val="center"/>
          </w:tcPr>
          <w:p w14:paraId="5CE0F861" w14:textId="77777777" w:rsidR="00515601" w:rsidRPr="00B653B5" w:rsidRDefault="00515601" w:rsidP="0051560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0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</w:tr>
      <w:tr w:rsidR="00515601" w:rsidRPr="00B653B5" w14:paraId="7C09750D" w14:textId="77777777" w:rsidTr="00CE7A25">
        <w:trPr>
          <w:cantSplit/>
          <w:trHeight w:val="340"/>
        </w:trPr>
        <w:tc>
          <w:tcPr>
            <w:tcW w:w="4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4CDB5" w14:textId="77777777" w:rsidR="00515601" w:rsidRPr="00B653B5" w:rsidRDefault="00515601" w:rsidP="00CE7A25">
            <w:pPr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6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44629" w14:textId="77777777" w:rsidR="00515601" w:rsidRPr="00B653B5" w:rsidRDefault="00515601" w:rsidP="0051560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6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4123" w:type="dxa"/>
            <w:tcBorders>
              <w:left w:val="single" w:sz="4" w:space="0" w:color="auto"/>
            </w:tcBorders>
            <w:vAlign w:val="center"/>
          </w:tcPr>
          <w:p w14:paraId="05146F96" w14:textId="77777777" w:rsidR="00515601" w:rsidRPr="00B653B5" w:rsidRDefault="00515601" w:rsidP="0051560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6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</w:tr>
      <w:tr w:rsidR="00515601" w:rsidRPr="00B653B5" w14:paraId="625B0763" w14:textId="77777777" w:rsidTr="00CE7A25">
        <w:trPr>
          <w:cantSplit/>
          <w:trHeight w:val="340"/>
        </w:trPr>
        <w:tc>
          <w:tcPr>
            <w:tcW w:w="4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C7055" w14:textId="77777777" w:rsidR="00515601" w:rsidRPr="00B653B5" w:rsidRDefault="00515601" w:rsidP="00CE7A25">
            <w:pPr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7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E230D" w14:textId="77777777" w:rsidR="00515601" w:rsidRPr="00B653B5" w:rsidRDefault="00515601" w:rsidP="0051560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7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4123" w:type="dxa"/>
            <w:tcBorders>
              <w:left w:val="single" w:sz="4" w:space="0" w:color="auto"/>
            </w:tcBorders>
            <w:vAlign w:val="center"/>
          </w:tcPr>
          <w:p w14:paraId="0F239014" w14:textId="77777777" w:rsidR="00515601" w:rsidRPr="00B653B5" w:rsidRDefault="00515601" w:rsidP="0051560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7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</w:tr>
      <w:tr w:rsidR="00515601" w:rsidRPr="00B653B5" w14:paraId="2C7026B2" w14:textId="77777777" w:rsidTr="00CE7A25">
        <w:trPr>
          <w:cantSplit/>
          <w:trHeight w:val="340"/>
        </w:trPr>
        <w:tc>
          <w:tcPr>
            <w:tcW w:w="4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73CAD" w14:textId="77777777" w:rsidR="00515601" w:rsidRPr="00B653B5" w:rsidRDefault="00515601" w:rsidP="00CE7A25">
            <w:pPr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7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F9F47" w14:textId="77777777" w:rsidR="00515601" w:rsidRPr="00B653B5" w:rsidRDefault="00515601" w:rsidP="0051560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7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4123" w:type="dxa"/>
            <w:tcBorders>
              <w:left w:val="single" w:sz="4" w:space="0" w:color="auto"/>
            </w:tcBorders>
            <w:vAlign w:val="center"/>
          </w:tcPr>
          <w:p w14:paraId="532E25E2" w14:textId="77777777" w:rsidR="00515601" w:rsidRPr="00B653B5" w:rsidRDefault="00515601" w:rsidP="0051560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7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</w:tr>
      <w:tr w:rsidR="00515601" w:rsidRPr="00B653B5" w14:paraId="70257561" w14:textId="77777777" w:rsidTr="00CE7A25">
        <w:trPr>
          <w:cantSplit/>
          <w:trHeight w:val="340"/>
        </w:trPr>
        <w:tc>
          <w:tcPr>
            <w:tcW w:w="439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5893B1A" w14:textId="77777777" w:rsidR="00515601" w:rsidRPr="00B653B5" w:rsidRDefault="00515601" w:rsidP="00CE7A25">
            <w:pPr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23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D3660" w14:textId="77777777" w:rsidR="00515601" w:rsidRPr="00B653B5" w:rsidRDefault="00515601" w:rsidP="0051560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23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4123" w:type="dxa"/>
            <w:tcBorders>
              <w:left w:val="single" w:sz="4" w:space="0" w:color="auto"/>
            </w:tcBorders>
            <w:vAlign w:val="center"/>
          </w:tcPr>
          <w:p w14:paraId="7C0BEA39" w14:textId="77777777" w:rsidR="00515601" w:rsidRPr="00B653B5" w:rsidRDefault="00515601" w:rsidP="0051560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23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</w:tr>
    </w:tbl>
    <w:p w14:paraId="681500FF" w14:textId="77777777" w:rsidR="00F26B48" w:rsidRDefault="00F26B48" w:rsidP="00C6302B">
      <w:pPr>
        <w:rPr>
          <w:sz w:val="16"/>
          <w:szCs w:val="16"/>
        </w:rPr>
      </w:pPr>
    </w:p>
    <w:p w14:paraId="08D43319" w14:textId="77777777" w:rsidR="00F26B48" w:rsidRDefault="00F26B48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9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114"/>
        <w:gridCol w:w="992"/>
        <w:gridCol w:w="1276"/>
        <w:gridCol w:w="1843"/>
        <w:gridCol w:w="1275"/>
        <w:gridCol w:w="1235"/>
      </w:tblGrid>
      <w:tr w:rsidR="00811D0A" w:rsidRPr="00515601" w14:paraId="6F779BA9" w14:textId="77777777" w:rsidTr="00811D0A">
        <w:trPr>
          <w:cantSplit/>
          <w:trHeight w:val="367"/>
        </w:trPr>
        <w:tc>
          <w:tcPr>
            <w:tcW w:w="8500" w:type="dxa"/>
            <w:gridSpan w:val="5"/>
            <w:tcBorders>
              <w:bottom w:val="nil"/>
            </w:tcBorders>
            <w:vAlign w:val="center"/>
          </w:tcPr>
          <w:p w14:paraId="4FB8EE3E" w14:textId="77777777" w:rsidR="00811D0A" w:rsidRPr="00B653B5" w:rsidRDefault="00811D0A" w:rsidP="00A269D1">
            <w:pPr>
              <w:rPr>
                <w:lang w:val="en-GB"/>
              </w:rPr>
            </w:pPr>
            <w:r>
              <w:rPr>
                <w:b/>
                <w:lang w:val="en-GB"/>
              </w:rPr>
              <w:lastRenderedPageBreak/>
              <w:t>Available Test Gases on Board:</w:t>
            </w:r>
          </w:p>
        </w:tc>
        <w:tc>
          <w:tcPr>
            <w:tcW w:w="1235" w:type="dxa"/>
            <w:tcBorders>
              <w:bottom w:val="nil"/>
            </w:tcBorders>
          </w:tcPr>
          <w:p w14:paraId="0498A827" w14:textId="77777777" w:rsidR="00811D0A" w:rsidRDefault="00811D0A" w:rsidP="00A269D1">
            <w:pPr>
              <w:rPr>
                <w:b/>
                <w:lang w:val="en-GB"/>
              </w:rPr>
            </w:pPr>
          </w:p>
        </w:tc>
      </w:tr>
      <w:tr w:rsidR="00811D0A" w:rsidRPr="00B653B5" w14:paraId="4CC2BE9E" w14:textId="77777777" w:rsidTr="00811D0A">
        <w:trPr>
          <w:cantSplit/>
          <w:trHeight w:val="367"/>
        </w:trPr>
        <w:tc>
          <w:tcPr>
            <w:tcW w:w="3114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9B84C6" w14:textId="77777777" w:rsidR="00811D0A" w:rsidRPr="00B653B5" w:rsidRDefault="00811D0A" w:rsidP="003B7F42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Gas mixture - component(s) and concentration(s)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18CCE" w14:textId="77777777" w:rsidR="00811D0A" w:rsidRPr="00B653B5" w:rsidRDefault="00811D0A" w:rsidP="003B7F42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Bottle size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3CC36B64" w14:textId="77777777" w:rsidR="00811D0A" w:rsidRPr="00B653B5" w:rsidRDefault="00811D0A" w:rsidP="003B7F42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Filling level (pressure)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2FFBA9C8" w14:textId="77777777" w:rsidR="00811D0A" w:rsidRPr="00B653B5" w:rsidRDefault="00811D0A" w:rsidP="003B7F42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Pressure reducer available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64AD17F3" w14:textId="77777777" w:rsidR="00811D0A" w:rsidRPr="00B653B5" w:rsidRDefault="00811D0A" w:rsidP="003B7F42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Connector Type</w:t>
            </w:r>
          </w:p>
        </w:tc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5F7CAB41" w14:textId="77777777" w:rsidR="00811D0A" w:rsidRDefault="00811D0A" w:rsidP="003B7F42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Expiration Date</w:t>
            </w:r>
          </w:p>
        </w:tc>
      </w:tr>
      <w:tr w:rsidR="00811D0A" w:rsidRPr="00B653B5" w14:paraId="7FE39189" w14:textId="77777777" w:rsidTr="00811D0A">
        <w:trPr>
          <w:cantSplit/>
          <w:trHeight w:val="367"/>
        </w:trPr>
        <w:tc>
          <w:tcPr>
            <w:tcW w:w="31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7A3B7" w14:textId="77777777" w:rsidR="00811D0A" w:rsidRPr="00B653B5" w:rsidRDefault="00811D0A" w:rsidP="00CE7A25">
            <w:pPr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08809" w14:textId="77777777" w:rsidR="00811D0A" w:rsidRPr="00B653B5" w:rsidRDefault="00811D0A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D9F91F8" w14:textId="77777777" w:rsidR="00811D0A" w:rsidRPr="00B653B5" w:rsidRDefault="00811D0A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DAFA29F" w14:textId="77777777" w:rsidR="00811D0A" w:rsidRPr="00B653B5" w:rsidRDefault="00811D0A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5FE8B33" w14:textId="77777777" w:rsidR="00811D0A" w:rsidRPr="00B653B5" w:rsidRDefault="00811D0A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12EEA6A" w14:textId="77777777" w:rsidR="00811D0A" w:rsidRPr="00B653B5" w:rsidRDefault="00811D0A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</w:tr>
      <w:tr w:rsidR="00811D0A" w:rsidRPr="00B653B5" w14:paraId="43C29148" w14:textId="77777777" w:rsidTr="00811D0A">
        <w:trPr>
          <w:cantSplit/>
          <w:trHeight w:val="367"/>
        </w:trPr>
        <w:tc>
          <w:tcPr>
            <w:tcW w:w="31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33B57" w14:textId="77777777" w:rsidR="00811D0A" w:rsidRPr="00B653B5" w:rsidRDefault="00811D0A" w:rsidP="00CE7A25">
            <w:pPr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866AE" w14:textId="77777777" w:rsidR="00811D0A" w:rsidRPr="00B653B5" w:rsidRDefault="00811D0A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1F27CE2C" w14:textId="77777777" w:rsidR="00811D0A" w:rsidRPr="00B653B5" w:rsidRDefault="00811D0A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14:paraId="551D20DC" w14:textId="77777777" w:rsidR="00811D0A" w:rsidRPr="00B653B5" w:rsidRDefault="00811D0A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14:paraId="59827E93" w14:textId="77777777" w:rsidR="00811D0A" w:rsidRPr="00B653B5" w:rsidRDefault="00811D0A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1235" w:type="dxa"/>
            <w:tcBorders>
              <w:left w:val="single" w:sz="4" w:space="0" w:color="auto"/>
            </w:tcBorders>
            <w:vAlign w:val="center"/>
          </w:tcPr>
          <w:p w14:paraId="7E3EA165" w14:textId="77777777" w:rsidR="00811D0A" w:rsidRPr="00B653B5" w:rsidRDefault="00811D0A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</w:tr>
      <w:tr w:rsidR="00811D0A" w:rsidRPr="00B653B5" w14:paraId="6E1A8E63" w14:textId="77777777" w:rsidTr="00811D0A">
        <w:trPr>
          <w:cantSplit/>
          <w:trHeight w:val="367"/>
        </w:trPr>
        <w:tc>
          <w:tcPr>
            <w:tcW w:w="31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C5F16" w14:textId="77777777" w:rsidR="00811D0A" w:rsidRPr="00B653B5" w:rsidRDefault="00811D0A" w:rsidP="00CE7A25">
            <w:pPr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0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87FFE" w14:textId="77777777" w:rsidR="00811D0A" w:rsidRPr="00B653B5" w:rsidRDefault="00811D0A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0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38832B89" w14:textId="77777777" w:rsidR="00811D0A" w:rsidRPr="00B653B5" w:rsidRDefault="00811D0A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0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14:paraId="1B29EEC7" w14:textId="77777777" w:rsidR="00811D0A" w:rsidRPr="00B653B5" w:rsidRDefault="00811D0A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0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14:paraId="32BA1120" w14:textId="77777777" w:rsidR="00811D0A" w:rsidRPr="00B653B5" w:rsidRDefault="00811D0A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0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1235" w:type="dxa"/>
            <w:tcBorders>
              <w:left w:val="single" w:sz="4" w:space="0" w:color="auto"/>
            </w:tcBorders>
            <w:vAlign w:val="center"/>
          </w:tcPr>
          <w:p w14:paraId="272FC162" w14:textId="77777777" w:rsidR="00811D0A" w:rsidRPr="00B653B5" w:rsidRDefault="00811D0A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</w:tr>
      <w:tr w:rsidR="00811D0A" w:rsidRPr="00B653B5" w14:paraId="16C0E216" w14:textId="77777777" w:rsidTr="00811D0A">
        <w:trPr>
          <w:cantSplit/>
          <w:trHeight w:val="367"/>
        </w:trPr>
        <w:tc>
          <w:tcPr>
            <w:tcW w:w="31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5583D" w14:textId="77777777" w:rsidR="00811D0A" w:rsidRPr="00B653B5" w:rsidRDefault="00811D0A" w:rsidP="00CE7A25">
            <w:pPr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6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6E1C6" w14:textId="77777777" w:rsidR="00811D0A" w:rsidRPr="00B653B5" w:rsidRDefault="00811D0A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6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27301297" w14:textId="77777777" w:rsidR="00811D0A" w:rsidRPr="00B653B5" w:rsidRDefault="00811D0A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6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14:paraId="7A460464" w14:textId="77777777" w:rsidR="00811D0A" w:rsidRPr="00B653B5" w:rsidRDefault="00811D0A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6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14:paraId="6B2372DA" w14:textId="77777777" w:rsidR="00811D0A" w:rsidRPr="00B653B5" w:rsidRDefault="00811D0A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6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1235" w:type="dxa"/>
            <w:tcBorders>
              <w:left w:val="single" w:sz="4" w:space="0" w:color="auto"/>
            </w:tcBorders>
            <w:vAlign w:val="center"/>
          </w:tcPr>
          <w:p w14:paraId="49F9FF38" w14:textId="77777777" w:rsidR="00811D0A" w:rsidRPr="00B653B5" w:rsidRDefault="00811D0A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</w:tr>
      <w:tr w:rsidR="00811D0A" w:rsidRPr="00B653B5" w14:paraId="4027F873" w14:textId="77777777" w:rsidTr="00811D0A">
        <w:trPr>
          <w:cantSplit/>
          <w:trHeight w:val="367"/>
        </w:trPr>
        <w:tc>
          <w:tcPr>
            <w:tcW w:w="31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E1833" w14:textId="77777777" w:rsidR="00811D0A" w:rsidRPr="00B653B5" w:rsidRDefault="00811D0A" w:rsidP="00CE7A25">
            <w:pPr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7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30477" w14:textId="77777777" w:rsidR="00811D0A" w:rsidRPr="00B653B5" w:rsidRDefault="00811D0A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7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6D2F1BF3" w14:textId="77777777" w:rsidR="00811D0A" w:rsidRPr="00B653B5" w:rsidRDefault="00811D0A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7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14:paraId="43503300" w14:textId="77777777" w:rsidR="00811D0A" w:rsidRPr="00B653B5" w:rsidRDefault="00811D0A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7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14:paraId="76C150A7" w14:textId="77777777" w:rsidR="00811D0A" w:rsidRPr="00B653B5" w:rsidRDefault="00811D0A" w:rsidP="00A269D1">
            <w:pPr>
              <w:jc w:val="center"/>
              <w:rPr>
                <w:lang w:val="en-GB"/>
              </w:rPr>
            </w:pPr>
            <w:r w:rsidRPr="00B653B5">
              <w:rPr>
                <w:lang w:val="en-GB"/>
              </w:rPr>
              <w:fldChar w:fldCharType="begin">
                <w:ffData>
                  <w:name w:val="Text247"/>
                  <w:enabled/>
                  <w:calcOnExit w:val="0"/>
                  <w:textInput/>
                </w:ffData>
              </w:fldChar>
            </w:r>
            <w:r w:rsidRPr="00B653B5">
              <w:rPr>
                <w:lang w:val="en-GB"/>
              </w:rPr>
              <w:instrText xml:space="preserve"> FORMTEXT </w:instrText>
            </w:r>
            <w:r w:rsidRPr="00B653B5">
              <w:rPr>
                <w:lang w:val="en-GB"/>
              </w:rPr>
            </w:r>
            <w:r w:rsidRPr="00B653B5">
              <w:rPr>
                <w:lang w:val="en-GB"/>
              </w:rPr>
              <w:fldChar w:fldCharType="separate"/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noProof/>
                <w:lang w:val="en-GB"/>
              </w:rPr>
              <w:t> </w:t>
            </w:r>
            <w:r w:rsidRPr="00B653B5">
              <w:rPr>
                <w:lang w:val="en-GB"/>
              </w:rPr>
              <w:fldChar w:fldCharType="end"/>
            </w:r>
          </w:p>
        </w:tc>
        <w:tc>
          <w:tcPr>
            <w:tcW w:w="1235" w:type="dxa"/>
            <w:tcBorders>
              <w:left w:val="single" w:sz="4" w:space="0" w:color="auto"/>
            </w:tcBorders>
          </w:tcPr>
          <w:p w14:paraId="714005B6" w14:textId="77777777" w:rsidR="00811D0A" w:rsidRPr="00B653B5" w:rsidRDefault="00811D0A" w:rsidP="00A269D1">
            <w:pPr>
              <w:jc w:val="center"/>
              <w:rPr>
                <w:lang w:val="en-GB"/>
              </w:rPr>
            </w:pPr>
          </w:p>
        </w:tc>
      </w:tr>
    </w:tbl>
    <w:p w14:paraId="58732BD1" w14:textId="77777777" w:rsidR="00D77265" w:rsidRDefault="00D77265" w:rsidP="00D77265">
      <w:pPr>
        <w:rPr>
          <w:sz w:val="16"/>
          <w:szCs w:val="16"/>
        </w:rPr>
      </w:pPr>
    </w:p>
    <w:p w14:paraId="5564DB2C" w14:textId="77777777" w:rsidR="00F26B48" w:rsidRPr="005F2AB8" w:rsidRDefault="00F26B48" w:rsidP="00D77265">
      <w:pPr>
        <w:rPr>
          <w:sz w:val="16"/>
          <w:szCs w:val="16"/>
        </w:rPr>
      </w:pPr>
    </w:p>
    <w:tbl>
      <w:tblPr>
        <w:tblW w:w="9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696"/>
      </w:tblGrid>
      <w:tr w:rsidR="00D77265" w:rsidRPr="008323F0" w14:paraId="6162EDD5" w14:textId="77777777" w:rsidTr="00BF1102">
        <w:trPr>
          <w:trHeight w:val="340"/>
        </w:trPr>
        <w:tc>
          <w:tcPr>
            <w:tcW w:w="9696" w:type="dxa"/>
            <w:tcBorders>
              <w:bottom w:val="nil"/>
            </w:tcBorders>
            <w:shd w:val="clear" w:color="auto" w:fill="auto"/>
            <w:vAlign w:val="center"/>
          </w:tcPr>
          <w:p w14:paraId="1939168E" w14:textId="77777777" w:rsidR="00D77265" w:rsidRPr="00D77265" w:rsidRDefault="00D77265" w:rsidP="00BF1102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Analyzer Configuration Information</w:t>
            </w:r>
            <w:r w:rsidRPr="003277E7">
              <w:rPr>
                <w:b/>
                <w:lang w:val="en-US"/>
              </w:rPr>
              <w:t>:</w:t>
            </w:r>
          </w:p>
          <w:p w14:paraId="3E230AD2" w14:textId="77777777" w:rsidR="00D77265" w:rsidRPr="00975EB6" w:rsidRDefault="00D77265" w:rsidP="00D77265">
            <w:pPr>
              <w:rPr>
                <w:i/>
                <w:lang w:val="en-US"/>
              </w:rPr>
            </w:pPr>
            <w:r w:rsidRPr="00975EB6">
              <w:rPr>
                <w:i/>
                <w:lang w:val="en-US"/>
              </w:rPr>
              <w:t>(</w:t>
            </w:r>
            <w:r>
              <w:rPr>
                <w:i/>
                <w:lang w:val="en-US"/>
              </w:rPr>
              <w:t xml:space="preserve">For </w:t>
            </w:r>
            <w:proofErr w:type="gramStart"/>
            <w:r>
              <w:rPr>
                <w:i/>
                <w:lang w:val="en-US"/>
              </w:rPr>
              <w:t>instructions</w:t>
            </w:r>
            <w:proofErr w:type="gramEnd"/>
            <w:r>
              <w:rPr>
                <w:i/>
                <w:lang w:val="en-US"/>
              </w:rPr>
              <w:t xml:space="preserve"> please see below</w:t>
            </w:r>
            <w:r w:rsidRPr="00975EB6">
              <w:rPr>
                <w:i/>
                <w:lang w:val="en-US"/>
              </w:rPr>
              <w:t>)</w:t>
            </w:r>
          </w:p>
        </w:tc>
      </w:tr>
      <w:tr w:rsidR="00D77265" w:rsidRPr="008323F0" w14:paraId="7546D8F7" w14:textId="77777777" w:rsidTr="00BF1102">
        <w:trPr>
          <w:trHeight w:val="340"/>
        </w:trPr>
        <w:tc>
          <w:tcPr>
            <w:tcW w:w="969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B4AF286" w14:textId="77777777" w:rsidR="00D77265" w:rsidRPr="003277E7" w:rsidRDefault="00D77265" w:rsidP="00BF1102">
            <w:pPr>
              <w:rPr>
                <w:lang w:val="en-US"/>
              </w:rPr>
            </w:pPr>
            <w:r w:rsidRPr="003277E7">
              <w:rPr>
                <w:lang w:val="en-US"/>
              </w:rPr>
              <w:fldChar w:fldCharType="begin">
                <w:ffData>
                  <w:name w:val="Kontrollkästchen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77E7">
              <w:rPr>
                <w:lang w:val="en-US"/>
              </w:rPr>
              <w:instrText xml:space="preserve"> FORMCHECKBOX </w:instrText>
            </w:r>
            <w:r w:rsidR="00AA2B4D">
              <w:rPr>
                <w:lang w:val="en-US"/>
              </w:rPr>
            </w:r>
            <w:r w:rsidR="00AA2B4D">
              <w:rPr>
                <w:lang w:val="en-US"/>
              </w:rPr>
              <w:fldChar w:fldCharType="separate"/>
            </w:r>
            <w:r w:rsidRPr="003277E7">
              <w:rPr>
                <w:lang w:val="en-US"/>
              </w:rPr>
              <w:fldChar w:fldCharType="end"/>
            </w:r>
            <w:r w:rsidRPr="003277E7">
              <w:rPr>
                <w:lang w:val="en-US"/>
              </w:rPr>
              <w:t xml:space="preserve"> </w:t>
            </w:r>
            <w:r>
              <w:rPr>
                <w:lang w:val="en-US"/>
              </w:rPr>
              <w:t>SOPAS File</w:t>
            </w:r>
            <w:r w:rsidRPr="003277E7">
              <w:rPr>
                <w:lang w:val="en-US"/>
              </w:rPr>
              <w:t xml:space="preserve">     </w:t>
            </w:r>
            <w:r>
              <w:rPr>
                <w:lang w:val="en-US"/>
              </w:rPr>
              <w:t xml:space="preserve">         </w:t>
            </w:r>
            <w:r w:rsidRPr="003277E7">
              <w:rPr>
                <w:lang w:val="en-US"/>
              </w:rPr>
              <w:t xml:space="preserve">  </w:t>
            </w:r>
            <w:r>
              <w:rPr>
                <w:lang w:val="en-US"/>
              </w:rPr>
              <w:t xml:space="preserve">    </w:t>
            </w:r>
            <w:r w:rsidRPr="003277E7">
              <w:rPr>
                <w:lang w:val="en-US"/>
              </w:rPr>
              <w:fldChar w:fldCharType="begin">
                <w:ffData>
                  <w:name w:val="Kontrollkästchen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77E7">
              <w:rPr>
                <w:lang w:val="en-US"/>
              </w:rPr>
              <w:instrText xml:space="preserve"> FORMCHECKBOX </w:instrText>
            </w:r>
            <w:r w:rsidR="00AA2B4D">
              <w:rPr>
                <w:lang w:val="en-US"/>
              </w:rPr>
            </w:r>
            <w:r w:rsidR="00AA2B4D">
              <w:rPr>
                <w:lang w:val="en-US"/>
              </w:rPr>
              <w:fldChar w:fldCharType="separate"/>
            </w:r>
            <w:r w:rsidRPr="003277E7">
              <w:rPr>
                <w:lang w:val="en-US"/>
              </w:rPr>
              <w:fldChar w:fldCharType="end"/>
            </w:r>
            <w:r w:rsidRPr="003277E7">
              <w:rPr>
                <w:lang w:val="en-US"/>
              </w:rPr>
              <w:t xml:space="preserve"> </w:t>
            </w:r>
            <w:r>
              <w:rPr>
                <w:lang w:val="en-US"/>
              </w:rPr>
              <w:t>Logbook File</w:t>
            </w:r>
          </w:p>
        </w:tc>
      </w:tr>
    </w:tbl>
    <w:p w14:paraId="39FE7737" w14:textId="77777777" w:rsidR="00D77265" w:rsidRDefault="00D77265" w:rsidP="00D77265">
      <w:pPr>
        <w:rPr>
          <w:sz w:val="16"/>
          <w:szCs w:val="16"/>
        </w:rPr>
      </w:pPr>
    </w:p>
    <w:p w14:paraId="723039A4" w14:textId="77777777" w:rsidR="00D77265" w:rsidRDefault="00D77265">
      <w:pPr>
        <w:rPr>
          <w:b/>
          <w:szCs w:val="22"/>
          <w:lang w:val="en-US"/>
        </w:rPr>
      </w:pPr>
    </w:p>
    <w:p w14:paraId="3F203F6A" w14:textId="77777777" w:rsidR="000B4DE6" w:rsidRPr="00975EB6" w:rsidRDefault="00975EB6" w:rsidP="003B7F42">
      <w:pPr>
        <w:rPr>
          <w:b/>
          <w:szCs w:val="22"/>
          <w:u w:val="single"/>
          <w:lang w:val="en-US"/>
        </w:rPr>
      </w:pPr>
      <w:r w:rsidRPr="00975EB6">
        <w:rPr>
          <w:b/>
          <w:szCs w:val="22"/>
          <w:u w:val="single"/>
          <w:lang w:val="en-US"/>
        </w:rPr>
        <w:t>Instructions on how to save the analyzer configuration file</w:t>
      </w:r>
    </w:p>
    <w:p w14:paraId="532DA2A5" w14:textId="77777777" w:rsidR="00975EB6" w:rsidRDefault="00975EB6" w:rsidP="003B7F42">
      <w:pPr>
        <w:rPr>
          <w:sz w:val="16"/>
          <w:szCs w:val="16"/>
          <w:lang w:val="en-US"/>
        </w:rPr>
      </w:pPr>
    </w:p>
    <w:p w14:paraId="18C56551" w14:textId="77777777" w:rsidR="00975EB6" w:rsidRPr="001B1211" w:rsidRDefault="00975EB6" w:rsidP="003B7F42">
      <w:pPr>
        <w:rPr>
          <w:szCs w:val="22"/>
          <w:lang w:val="en-US"/>
        </w:rPr>
      </w:pPr>
      <w:r w:rsidRPr="001B1211">
        <w:rPr>
          <w:szCs w:val="22"/>
          <w:lang w:val="en-US"/>
        </w:rPr>
        <w:t>SOPAS ET</w:t>
      </w:r>
      <w:r w:rsidR="002C2B1C" w:rsidRPr="001B1211">
        <w:rPr>
          <w:szCs w:val="22"/>
          <w:lang w:val="en-US"/>
        </w:rPr>
        <w:t>: Preliminary steps</w:t>
      </w:r>
    </w:p>
    <w:p w14:paraId="67CC91F1" w14:textId="77777777" w:rsidR="00975EB6" w:rsidRDefault="00975EB6" w:rsidP="003B7F42">
      <w:pPr>
        <w:rPr>
          <w:sz w:val="16"/>
          <w:szCs w:val="16"/>
          <w:lang w:val="en-US"/>
        </w:rPr>
      </w:pPr>
    </w:p>
    <w:p w14:paraId="2E07A943" w14:textId="77777777" w:rsidR="002C2B1C" w:rsidRDefault="00975EB6" w:rsidP="003B7F42">
      <w:pPr>
        <w:rPr>
          <w:sz w:val="16"/>
          <w:szCs w:val="16"/>
          <w:lang w:val="en-US"/>
        </w:rPr>
      </w:pPr>
      <w:r>
        <w:rPr>
          <w:noProof/>
          <w:lang w:val="en-US" w:eastAsia="en-US"/>
        </w:rPr>
        <mc:AlternateContent>
          <mc:Choice Requires="wpg">
            <w:drawing>
              <wp:inline distT="0" distB="0" distL="0" distR="0" wp14:anchorId="773F9035" wp14:editId="5C8C2CC6">
                <wp:extent cx="5972175" cy="4562983"/>
                <wp:effectExtent l="0" t="0" r="9525" b="9525"/>
                <wp:docPr id="6909" name="Group 6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4562983"/>
                          <a:chOff x="0" y="0"/>
                          <a:chExt cx="5972175" cy="4562983"/>
                        </a:xfrm>
                      </wpg:grpSpPr>
                      <wps:wsp>
                        <wps:cNvPr id="8251" name="Shape 8251"/>
                        <wps:cNvSpPr/>
                        <wps:spPr>
                          <a:xfrm>
                            <a:off x="4699" y="4826"/>
                            <a:ext cx="276225" cy="245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5" h="245237">
                                <a:moveTo>
                                  <a:pt x="0" y="0"/>
                                </a:moveTo>
                                <a:lnTo>
                                  <a:pt x="276225" y="0"/>
                                </a:lnTo>
                                <a:lnTo>
                                  <a:pt x="276225" y="245237"/>
                                </a:lnTo>
                                <a:lnTo>
                                  <a:pt x="0" y="2452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2" name="Shape 8252"/>
                        <wps:cNvSpPr/>
                        <wps:spPr>
                          <a:xfrm>
                            <a:off x="104775" y="76200"/>
                            <a:ext cx="76200" cy="102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236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102362"/>
                                </a:lnTo>
                                <a:lnTo>
                                  <a:pt x="0" y="1023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3" name="Shape 8253"/>
                        <wps:cNvSpPr/>
                        <wps:spPr>
                          <a:xfrm>
                            <a:off x="280924" y="4826"/>
                            <a:ext cx="3694811" cy="245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811" h="245237">
                                <a:moveTo>
                                  <a:pt x="0" y="0"/>
                                </a:moveTo>
                                <a:lnTo>
                                  <a:pt x="3694811" y="0"/>
                                </a:lnTo>
                                <a:lnTo>
                                  <a:pt x="3694811" y="245237"/>
                                </a:lnTo>
                                <a:lnTo>
                                  <a:pt x="0" y="2452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4" name="Shape 8254"/>
                        <wps:cNvSpPr/>
                        <wps:spPr>
                          <a:xfrm>
                            <a:off x="381000" y="76200"/>
                            <a:ext cx="3494659" cy="102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4659" h="102362">
                                <a:moveTo>
                                  <a:pt x="0" y="0"/>
                                </a:moveTo>
                                <a:lnTo>
                                  <a:pt x="3494659" y="0"/>
                                </a:lnTo>
                                <a:lnTo>
                                  <a:pt x="3494659" y="102362"/>
                                </a:lnTo>
                                <a:lnTo>
                                  <a:pt x="0" y="1023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5" name="Shape 8255"/>
                        <wps:cNvSpPr/>
                        <wps:spPr>
                          <a:xfrm>
                            <a:off x="3975735" y="4826"/>
                            <a:ext cx="1991614" cy="245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614" h="245237">
                                <a:moveTo>
                                  <a:pt x="0" y="0"/>
                                </a:moveTo>
                                <a:lnTo>
                                  <a:pt x="1991614" y="0"/>
                                </a:lnTo>
                                <a:lnTo>
                                  <a:pt x="1991614" y="245237"/>
                                </a:lnTo>
                                <a:lnTo>
                                  <a:pt x="0" y="2452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6" name="Shape 8256"/>
                        <wps:cNvSpPr/>
                        <wps:spPr>
                          <a:xfrm>
                            <a:off x="4075684" y="76200"/>
                            <a:ext cx="1791716" cy="102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716" h="102362">
                                <a:moveTo>
                                  <a:pt x="0" y="0"/>
                                </a:moveTo>
                                <a:lnTo>
                                  <a:pt x="1791716" y="0"/>
                                </a:lnTo>
                                <a:lnTo>
                                  <a:pt x="1791716" y="102362"/>
                                </a:lnTo>
                                <a:lnTo>
                                  <a:pt x="0" y="1023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0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0" y="0"/>
                                </a:moveTo>
                                <a:lnTo>
                                  <a:pt x="285750" y="0"/>
                                </a:lnTo>
                                <a:lnTo>
                                  <a:pt x="2762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76225" y="0"/>
                            <a:ext cx="9525" cy="254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4762">
                                <a:moveTo>
                                  <a:pt x="9525" y="0"/>
                                </a:moveTo>
                                <a:lnTo>
                                  <a:pt x="9525" y="254762"/>
                                </a:lnTo>
                                <a:lnTo>
                                  <a:pt x="0" y="24523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245237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9525" y="0"/>
                                </a:moveTo>
                                <a:lnTo>
                                  <a:pt x="276225" y="0"/>
                                </a:lnTo>
                                <a:lnTo>
                                  <a:pt x="2857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9525" cy="254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476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45237"/>
                                </a:lnTo>
                                <a:lnTo>
                                  <a:pt x="0" y="254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76225" y="0"/>
                            <a:ext cx="3704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209" h="9525">
                                <a:moveTo>
                                  <a:pt x="0" y="0"/>
                                </a:moveTo>
                                <a:lnTo>
                                  <a:pt x="3704209" y="0"/>
                                </a:lnTo>
                                <a:lnTo>
                                  <a:pt x="369468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970909" y="0"/>
                            <a:ext cx="9525" cy="254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4762">
                                <a:moveTo>
                                  <a:pt x="9525" y="0"/>
                                </a:moveTo>
                                <a:lnTo>
                                  <a:pt x="9525" y="254762"/>
                                </a:lnTo>
                                <a:lnTo>
                                  <a:pt x="0" y="24523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276225" y="245237"/>
                            <a:ext cx="3704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209" h="9525">
                                <a:moveTo>
                                  <a:pt x="9525" y="0"/>
                                </a:moveTo>
                                <a:lnTo>
                                  <a:pt x="3694684" y="0"/>
                                </a:lnTo>
                                <a:lnTo>
                                  <a:pt x="370420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276225" y="0"/>
                            <a:ext cx="9525" cy="254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476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45237"/>
                                </a:lnTo>
                                <a:lnTo>
                                  <a:pt x="0" y="254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970909" y="0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0" y="0"/>
                                </a:moveTo>
                                <a:lnTo>
                                  <a:pt x="2001266" y="0"/>
                                </a:lnTo>
                                <a:lnTo>
                                  <a:pt x="199174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5962650" y="0"/>
                            <a:ext cx="9525" cy="254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4762">
                                <a:moveTo>
                                  <a:pt x="9525" y="0"/>
                                </a:moveTo>
                                <a:lnTo>
                                  <a:pt x="9525" y="254762"/>
                                </a:lnTo>
                                <a:lnTo>
                                  <a:pt x="0" y="24523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3970909" y="245237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9525" y="0"/>
                                </a:moveTo>
                                <a:lnTo>
                                  <a:pt x="1991741" y="0"/>
                                </a:lnTo>
                                <a:lnTo>
                                  <a:pt x="20012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970909" y="0"/>
                            <a:ext cx="9525" cy="254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476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45237"/>
                                </a:lnTo>
                                <a:lnTo>
                                  <a:pt x="0" y="254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245237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0" y="0"/>
                                </a:moveTo>
                                <a:lnTo>
                                  <a:pt x="285750" y="0"/>
                                </a:lnTo>
                                <a:lnTo>
                                  <a:pt x="2762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276225" y="245237"/>
                            <a:ext cx="9525" cy="195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5707">
                                <a:moveTo>
                                  <a:pt x="9525" y="0"/>
                                </a:moveTo>
                                <a:lnTo>
                                  <a:pt x="9525" y="195707"/>
                                </a:lnTo>
                                <a:lnTo>
                                  <a:pt x="0" y="186182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431419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9525" y="0"/>
                                </a:moveTo>
                                <a:lnTo>
                                  <a:pt x="276225" y="0"/>
                                </a:lnTo>
                                <a:lnTo>
                                  <a:pt x="2857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245237"/>
                            <a:ext cx="9525" cy="195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570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6182"/>
                                </a:lnTo>
                                <a:lnTo>
                                  <a:pt x="0" y="1957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276225" y="245237"/>
                            <a:ext cx="3704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209" h="9525">
                                <a:moveTo>
                                  <a:pt x="0" y="0"/>
                                </a:moveTo>
                                <a:lnTo>
                                  <a:pt x="3704209" y="0"/>
                                </a:lnTo>
                                <a:lnTo>
                                  <a:pt x="369468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970909" y="245237"/>
                            <a:ext cx="9525" cy="195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5707">
                                <a:moveTo>
                                  <a:pt x="9525" y="0"/>
                                </a:moveTo>
                                <a:lnTo>
                                  <a:pt x="9525" y="195707"/>
                                </a:lnTo>
                                <a:lnTo>
                                  <a:pt x="0" y="186182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76225" y="431419"/>
                            <a:ext cx="3704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209" h="9525">
                                <a:moveTo>
                                  <a:pt x="9525" y="0"/>
                                </a:moveTo>
                                <a:lnTo>
                                  <a:pt x="3694684" y="0"/>
                                </a:lnTo>
                                <a:lnTo>
                                  <a:pt x="370420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76225" y="245237"/>
                            <a:ext cx="9525" cy="195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570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6182"/>
                                </a:lnTo>
                                <a:lnTo>
                                  <a:pt x="0" y="1957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970909" y="245237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0" y="0"/>
                                </a:moveTo>
                                <a:lnTo>
                                  <a:pt x="2001266" y="0"/>
                                </a:lnTo>
                                <a:lnTo>
                                  <a:pt x="199174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962650" y="245237"/>
                            <a:ext cx="9525" cy="195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5707">
                                <a:moveTo>
                                  <a:pt x="9525" y="0"/>
                                </a:moveTo>
                                <a:lnTo>
                                  <a:pt x="9525" y="195707"/>
                                </a:lnTo>
                                <a:lnTo>
                                  <a:pt x="0" y="186182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3970909" y="431419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9525" y="0"/>
                                </a:moveTo>
                                <a:lnTo>
                                  <a:pt x="1991741" y="0"/>
                                </a:lnTo>
                                <a:lnTo>
                                  <a:pt x="20012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3970909" y="245237"/>
                            <a:ext cx="9525" cy="195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570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6182"/>
                                </a:lnTo>
                                <a:lnTo>
                                  <a:pt x="0" y="1957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431419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0" y="0"/>
                                </a:moveTo>
                                <a:lnTo>
                                  <a:pt x="285750" y="0"/>
                                </a:lnTo>
                                <a:lnTo>
                                  <a:pt x="2762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76225" y="431419"/>
                            <a:ext cx="952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12420">
                                <a:moveTo>
                                  <a:pt x="9525" y="0"/>
                                </a:moveTo>
                                <a:lnTo>
                                  <a:pt x="9525" y="312420"/>
                                </a:lnTo>
                                <a:lnTo>
                                  <a:pt x="0" y="30289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734314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9525" y="0"/>
                                </a:moveTo>
                                <a:lnTo>
                                  <a:pt x="276225" y="0"/>
                                </a:lnTo>
                                <a:lnTo>
                                  <a:pt x="2857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431419"/>
                            <a:ext cx="952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1242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02895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76225" y="431419"/>
                            <a:ext cx="3704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209" h="9525">
                                <a:moveTo>
                                  <a:pt x="0" y="0"/>
                                </a:moveTo>
                                <a:lnTo>
                                  <a:pt x="3704209" y="0"/>
                                </a:lnTo>
                                <a:lnTo>
                                  <a:pt x="369468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970909" y="431419"/>
                            <a:ext cx="952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12420">
                                <a:moveTo>
                                  <a:pt x="9525" y="0"/>
                                </a:moveTo>
                                <a:lnTo>
                                  <a:pt x="9525" y="312420"/>
                                </a:lnTo>
                                <a:lnTo>
                                  <a:pt x="0" y="30289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76225" y="734314"/>
                            <a:ext cx="3704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209" h="9525">
                                <a:moveTo>
                                  <a:pt x="9525" y="0"/>
                                </a:moveTo>
                                <a:lnTo>
                                  <a:pt x="3694684" y="0"/>
                                </a:lnTo>
                                <a:lnTo>
                                  <a:pt x="370420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76225" y="431419"/>
                            <a:ext cx="952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1242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02895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970909" y="431419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0" y="0"/>
                                </a:moveTo>
                                <a:lnTo>
                                  <a:pt x="2001266" y="0"/>
                                </a:lnTo>
                                <a:lnTo>
                                  <a:pt x="199174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5962650" y="431419"/>
                            <a:ext cx="952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12420">
                                <a:moveTo>
                                  <a:pt x="9525" y="0"/>
                                </a:moveTo>
                                <a:lnTo>
                                  <a:pt x="9525" y="312420"/>
                                </a:lnTo>
                                <a:lnTo>
                                  <a:pt x="0" y="30289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970909" y="734314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9525" y="0"/>
                                </a:moveTo>
                                <a:lnTo>
                                  <a:pt x="1991741" y="0"/>
                                </a:lnTo>
                                <a:lnTo>
                                  <a:pt x="20012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970909" y="431419"/>
                            <a:ext cx="952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1242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02895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734314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0" y="0"/>
                                </a:moveTo>
                                <a:lnTo>
                                  <a:pt x="285750" y="0"/>
                                </a:lnTo>
                                <a:lnTo>
                                  <a:pt x="2762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276225" y="734314"/>
                            <a:ext cx="9525" cy="1626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997">
                                <a:moveTo>
                                  <a:pt x="9525" y="0"/>
                                </a:moveTo>
                                <a:lnTo>
                                  <a:pt x="9525" y="1626997"/>
                                </a:lnTo>
                                <a:lnTo>
                                  <a:pt x="0" y="1617472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2351786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9525" y="0"/>
                                </a:moveTo>
                                <a:lnTo>
                                  <a:pt x="276225" y="0"/>
                                </a:lnTo>
                                <a:lnTo>
                                  <a:pt x="2857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734314"/>
                            <a:ext cx="9525" cy="1626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99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617472"/>
                                </a:lnTo>
                                <a:lnTo>
                                  <a:pt x="0" y="16269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76225" y="734314"/>
                            <a:ext cx="3704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209" h="9525">
                                <a:moveTo>
                                  <a:pt x="0" y="0"/>
                                </a:moveTo>
                                <a:lnTo>
                                  <a:pt x="3704209" y="0"/>
                                </a:lnTo>
                                <a:lnTo>
                                  <a:pt x="369468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3970909" y="734314"/>
                            <a:ext cx="9525" cy="1626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997">
                                <a:moveTo>
                                  <a:pt x="9525" y="0"/>
                                </a:moveTo>
                                <a:lnTo>
                                  <a:pt x="9525" y="1626997"/>
                                </a:lnTo>
                                <a:lnTo>
                                  <a:pt x="0" y="1617472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76225" y="2351786"/>
                            <a:ext cx="3704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209" h="9525">
                                <a:moveTo>
                                  <a:pt x="9525" y="0"/>
                                </a:moveTo>
                                <a:lnTo>
                                  <a:pt x="3694684" y="0"/>
                                </a:lnTo>
                                <a:lnTo>
                                  <a:pt x="370420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76225" y="734314"/>
                            <a:ext cx="9525" cy="1626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99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617472"/>
                                </a:lnTo>
                                <a:lnTo>
                                  <a:pt x="0" y="16269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3970909" y="734314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0" y="0"/>
                                </a:moveTo>
                                <a:lnTo>
                                  <a:pt x="2001266" y="0"/>
                                </a:lnTo>
                                <a:lnTo>
                                  <a:pt x="199174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5962650" y="734314"/>
                            <a:ext cx="9525" cy="1626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997">
                                <a:moveTo>
                                  <a:pt x="9525" y="0"/>
                                </a:moveTo>
                                <a:lnTo>
                                  <a:pt x="9525" y="1626997"/>
                                </a:lnTo>
                                <a:lnTo>
                                  <a:pt x="0" y="1617472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3970909" y="2351786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9525" y="0"/>
                                </a:moveTo>
                                <a:lnTo>
                                  <a:pt x="1991741" y="0"/>
                                </a:lnTo>
                                <a:lnTo>
                                  <a:pt x="20012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3970909" y="734314"/>
                            <a:ext cx="9525" cy="1626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99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617472"/>
                                </a:lnTo>
                                <a:lnTo>
                                  <a:pt x="0" y="16269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2351786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0" y="0"/>
                                </a:moveTo>
                                <a:lnTo>
                                  <a:pt x="285750" y="0"/>
                                </a:lnTo>
                                <a:lnTo>
                                  <a:pt x="2762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76225" y="2351786"/>
                            <a:ext cx="9525" cy="2211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11197">
                                <a:moveTo>
                                  <a:pt x="9525" y="0"/>
                                </a:moveTo>
                                <a:lnTo>
                                  <a:pt x="9525" y="2211197"/>
                                </a:lnTo>
                                <a:lnTo>
                                  <a:pt x="0" y="2201672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4553458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9525" y="0"/>
                                </a:moveTo>
                                <a:lnTo>
                                  <a:pt x="276225" y="0"/>
                                </a:lnTo>
                                <a:lnTo>
                                  <a:pt x="2857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2351786"/>
                            <a:ext cx="9525" cy="2211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1119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201672"/>
                                </a:lnTo>
                                <a:lnTo>
                                  <a:pt x="0" y="2211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76225" y="2351786"/>
                            <a:ext cx="3704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209" h="9525">
                                <a:moveTo>
                                  <a:pt x="0" y="0"/>
                                </a:moveTo>
                                <a:lnTo>
                                  <a:pt x="3704209" y="0"/>
                                </a:lnTo>
                                <a:lnTo>
                                  <a:pt x="369468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3970909" y="2351786"/>
                            <a:ext cx="9525" cy="2211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11197">
                                <a:moveTo>
                                  <a:pt x="9525" y="0"/>
                                </a:moveTo>
                                <a:lnTo>
                                  <a:pt x="9525" y="2211197"/>
                                </a:lnTo>
                                <a:lnTo>
                                  <a:pt x="0" y="2201672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76225" y="4553458"/>
                            <a:ext cx="3704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209" h="9525">
                                <a:moveTo>
                                  <a:pt x="9525" y="0"/>
                                </a:moveTo>
                                <a:lnTo>
                                  <a:pt x="3694684" y="0"/>
                                </a:lnTo>
                                <a:lnTo>
                                  <a:pt x="370420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76225" y="2351786"/>
                            <a:ext cx="9525" cy="2211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1119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201672"/>
                                </a:lnTo>
                                <a:lnTo>
                                  <a:pt x="0" y="2211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3970909" y="2351786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0" y="0"/>
                                </a:moveTo>
                                <a:lnTo>
                                  <a:pt x="2001266" y="0"/>
                                </a:lnTo>
                                <a:lnTo>
                                  <a:pt x="199174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962650" y="2351786"/>
                            <a:ext cx="9525" cy="2211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11197">
                                <a:moveTo>
                                  <a:pt x="9525" y="0"/>
                                </a:moveTo>
                                <a:lnTo>
                                  <a:pt x="9525" y="2211197"/>
                                </a:lnTo>
                                <a:lnTo>
                                  <a:pt x="0" y="2201672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3970909" y="4553458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9525" y="0"/>
                                </a:moveTo>
                                <a:lnTo>
                                  <a:pt x="1991741" y="0"/>
                                </a:lnTo>
                                <a:lnTo>
                                  <a:pt x="20012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3970909" y="2351786"/>
                            <a:ext cx="9525" cy="2211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1119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201672"/>
                                </a:lnTo>
                                <a:lnTo>
                                  <a:pt x="0" y="2211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81000" y="97072"/>
                            <a:ext cx="627192" cy="105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7B98F" w14:textId="77777777" w:rsidR="005E7EDE" w:rsidRPr="005E7EDE" w:rsidRDefault="005E7EDE" w:rsidP="00975EB6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5E7EDE">
                                <w:rPr>
                                  <w:rFonts w:eastAsia="Arial" w:cs="Arial"/>
                                  <w:b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075684" y="97072"/>
                            <a:ext cx="1197606" cy="105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E59866" w14:textId="77777777" w:rsidR="005E7EDE" w:rsidRPr="005E7EDE" w:rsidRDefault="005E7EDE" w:rsidP="00975EB6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5E7EDE">
                                <w:rPr>
                                  <w:rFonts w:eastAsia="Arial" w:cs="Arial"/>
                                  <w:b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Pictures, Screenshots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8006" y="311830"/>
                            <a:ext cx="63392" cy="105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20272" w14:textId="77777777" w:rsidR="005E7EDE" w:rsidRPr="005E7EDE" w:rsidRDefault="005E7EDE" w:rsidP="00975EB6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5E7EDE">
                                <w:rPr>
                                  <w:rFonts w:eastAsia="Arial" w:cs="Arial"/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24231" y="298450"/>
                            <a:ext cx="1730052" cy="118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0804C9" w14:textId="77777777" w:rsidR="005E7EDE" w:rsidRPr="005E7EDE" w:rsidRDefault="005E7EDE" w:rsidP="00975EB6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5E7EDE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Start SOPAS ET on the computer.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8006" y="498011"/>
                            <a:ext cx="63392" cy="105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8D5D4" w14:textId="77777777" w:rsidR="005E7EDE" w:rsidRPr="005E7EDE" w:rsidRDefault="005E7EDE" w:rsidP="00975EB6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5E7EDE">
                                <w:rPr>
                                  <w:rFonts w:eastAsia="Arial" w:cs="Arial"/>
                                  <w:sz w:val="16"/>
                                  <w:szCs w:val="16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24231" y="497955"/>
                            <a:ext cx="3217597" cy="154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A6043" w14:textId="77777777" w:rsidR="005E7EDE" w:rsidRPr="005E7EDE" w:rsidRDefault="005E7EDE" w:rsidP="00975EB6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 xml:space="preserve">Once </w:t>
                              </w:r>
                              <w:r w:rsidRPr="005E7EDE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SOPAS ET is running, click on "Search devices: Default".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019042" y="479552"/>
                            <a:ext cx="1905000" cy="196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Rectangle 85"/>
                        <wps:cNvSpPr/>
                        <wps:spPr>
                          <a:xfrm>
                            <a:off x="48006" y="800907"/>
                            <a:ext cx="63392" cy="105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6DEF5" w14:textId="77777777" w:rsidR="005E7EDE" w:rsidRPr="005E7EDE" w:rsidRDefault="005E7EDE" w:rsidP="00975EB6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5E7EDE">
                                <w:rPr>
                                  <w:rFonts w:eastAsia="Arial" w:cs="Arial"/>
                                  <w:sz w:val="16"/>
                                  <w:szCs w:val="16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24231" y="800817"/>
                            <a:ext cx="2078708" cy="145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57625" w14:textId="77777777" w:rsidR="005E7EDE" w:rsidRPr="005E7EDE" w:rsidRDefault="005E7EDE" w:rsidP="00975EB6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5E7EDE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Depending on the settings in SOPAS ET: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533781" y="970362"/>
                            <a:ext cx="3150416" cy="106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C6B59E" w14:textId="77777777" w:rsidR="005E7EDE" w:rsidRPr="001B1211" w:rsidRDefault="005E7EDE" w:rsidP="005E7ED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5E7EDE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 xml:space="preserve">The analyzer is </w:t>
                              </w:r>
                              <w:r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 xml:space="preserve">either </w:t>
                              </w:r>
                              <w:r w:rsidRPr="005E7EDE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detected automatically</w:t>
                              </w:r>
                              <w:r w:rsidR="001B1211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,</w:t>
                              </w:r>
                            </w:p>
                            <w:p w14:paraId="433243D1" w14:textId="77777777" w:rsidR="001B1211" w:rsidRDefault="001B1211" w:rsidP="001B1211">
                              <w:pPr>
                                <w:pStyle w:val="ListParagraph"/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  <w:p w14:paraId="7A608575" w14:textId="77777777" w:rsidR="001B1211" w:rsidRDefault="001B1211" w:rsidP="001B1211">
                              <w:pPr>
                                <w:pStyle w:val="ListParagraph"/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or</w:t>
                              </w:r>
                            </w:p>
                            <w:p w14:paraId="63ECE638" w14:textId="77777777" w:rsidR="001B1211" w:rsidRPr="005E7EDE" w:rsidRDefault="001B1211" w:rsidP="001B1211">
                              <w:pPr>
                                <w:pStyle w:val="ListParagraph"/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  <w:p w14:paraId="1248D0FB" w14:textId="77777777" w:rsidR="005E7EDE" w:rsidRPr="005E7EDE" w:rsidRDefault="005E7EDE" w:rsidP="005E7ED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If not, please add the analyzer manually by</w:t>
                              </w:r>
                              <w:r w:rsidR="001D79BF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 xml:space="preserve"> double-clicking on the found “analyzer” line on the right in the project window.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019042" y="782447"/>
                            <a:ext cx="1905000" cy="1511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Rectangle 92"/>
                        <wps:cNvSpPr/>
                        <wps:spPr>
                          <a:xfrm>
                            <a:off x="48006" y="2418252"/>
                            <a:ext cx="63392" cy="105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709C7" w14:textId="77777777" w:rsidR="005E7EDE" w:rsidRPr="005E7EDE" w:rsidRDefault="005E7EDE" w:rsidP="00975EB6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5E7EDE">
                                <w:rPr>
                                  <w:rFonts w:eastAsia="Arial" w:cs="Arial"/>
                                  <w:sz w:val="16"/>
                                  <w:szCs w:val="16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24231" y="2417445"/>
                            <a:ext cx="3646678" cy="696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7FC1B0" w14:textId="77777777" w:rsidR="005E7EDE" w:rsidRDefault="005E7EDE" w:rsidP="00975EB6">
                              <w:pPr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 xml:space="preserve">NOTE: </w:t>
                              </w:r>
                              <w:r w:rsidRPr="005E7EDE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 xml:space="preserve">Do </w:t>
                              </w:r>
                              <w:r w:rsidRPr="001D79BF">
                                <w:rPr>
                                  <w:rFonts w:eastAsia="Arial" w:cs="Arial"/>
                                  <w:b/>
                                  <w:color w:val="333333"/>
                                  <w:sz w:val="16"/>
                                  <w:szCs w:val="16"/>
                                  <w:u w:val="single"/>
                                  <w:lang w:val="en-US"/>
                                </w:rPr>
                                <w:t>NOT</w:t>
                              </w:r>
                              <w:r w:rsidRPr="005E7EDE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 xml:space="preserve"> change the IP address of the </w:t>
                              </w:r>
                              <w:r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analyzer, as it is configured to communicate with the customers control room!</w:t>
                              </w:r>
                            </w:p>
                            <w:p w14:paraId="11363A88" w14:textId="77777777" w:rsidR="005E7EDE" w:rsidRDefault="005E7EDE" w:rsidP="00975EB6">
                              <w:pPr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  <w:p w14:paraId="687032B8" w14:textId="77777777" w:rsidR="005E7EDE" w:rsidRPr="005E7EDE" w:rsidRDefault="005E7EDE" w:rsidP="00975EB6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Please change the IP address in the “Windows” settings of the computer.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019042" y="2399792"/>
                            <a:ext cx="1905000" cy="2095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3F9035" id="Group 6909" o:spid="_x0000_s1026" style="width:470.25pt;height:359.3pt;mso-position-horizontal-relative:char;mso-position-vertical-relative:line" coordsize="59721,4562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">
                <v:shape id="Shape 8251" o:spid="_x0000_s1027" style="position:absolute;left:46;top:48;width:2763;height:2452;visibility:visible;mso-wrap-style:square;v-text-anchor:top" coordsize="276225,245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" path="m,l276225,r,245237l,245237,,e" fillcolor="#f4f5f7" stroked="f" strokeweight="0">
                  <v:stroke miterlimit="83231f" joinstyle="miter"/>
                  <v:path arrowok="t" textboxrect="0,0,276225,245237"/>
                </v:shape>
                <v:shape id="Shape 8252" o:spid="_x0000_s1028" style="position:absolute;left:1047;top:762;width:762;height:1023;visibility:visible;mso-wrap-style:square;v-text-anchor:top" coordsize="76200,10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" path="m,l76200,r,102362l,102362,,e" fillcolor="#f4f5f7" stroked="f" strokeweight="0">
                  <v:stroke miterlimit="83231f" joinstyle="miter"/>
                  <v:path arrowok="t" textboxrect="0,0,76200,102362"/>
                </v:shape>
                <v:shape id="Shape 8253" o:spid="_x0000_s1029" style="position:absolute;left:2809;top:48;width:36948;height:2452;visibility:visible;mso-wrap-style:square;v-text-anchor:top" coordsize="3694811,245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" path="m,l3694811,r,245237l,245237,,e" fillcolor="#f4f5f7" stroked="f" strokeweight="0">
                  <v:stroke miterlimit="83231f" joinstyle="miter"/>
                  <v:path arrowok="t" textboxrect="0,0,3694811,245237"/>
                </v:shape>
                <v:shape id="Shape 8254" o:spid="_x0000_s1030" style="position:absolute;left:3810;top:762;width:34946;height:1023;visibility:visible;mso-wrap-style:square;v-text-anchor:top" coordsize="3494659,10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" path="m,l3494659,r,102362l,102362,,e" fillcolor="#f4f5f7" stroked="f" strokeweight="0">
                  <v:stroke miterlimit="83231f" joinstyle="miter"/>
                  <v:path arrowok="t" textboxrect="0,0,3494659,102362"/>
                </v:shape>
                <v:shape id="Shape 8255" o:spid="_x0000_s1031" style="position:absolute;left:39757;top:48;width:19916;height:2452;visibility:visible;mso-wrap-style:square;v-text-anchor:top" coordsize="1991614,245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" path="m,l1991614,r,245237l,245237,,e" fillcolor="#f4f5f7" stroked="f" strokeweight="0">
                  <v:stroke miterlimit="83231f" joinstyle="miter"/>
                  <v:path arrowok="t" textboxrect="0,0,1991614,245237"/>
                </v:shape>
                <v:shape id="Shape 8256" o:spid="_x0000_s1032" style="position:absolute;left:40756;top:762;width:17918;height:1023;visibility:visible;mso-wrap-style:square;v-text-anchor:top" coordsize="1791716,10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" path="m,l1791716,r,102362l,102362,,e" fillcolor="#f4f5f7" stroked="f" strokeweight="0">
                  <v:stroke miterlimit="83231f" joinstyle="miter"/>
                  <v:path arrowok="t" textboxrect="0,0,1791716,102362"/>
                </v:shape>
                <v:shape id="Shape 13" o:spid="_x0000_s1033" style="position:absolute;width:2857;height:95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" path="m,l285750,r-9525,9525l9525,9525,,xe" fillcolor="#c1c7d0" stroked="f" strokeweight="0">
                  <v:stroke miterlimit="83231f" joinstyle="miter"/>
                  <v:path arrowok="t" textboxrect="0,0,285750,9525"/>
                </v:shape>
                <v:shape id="Shape 14" o:spid="_x0000_s1034" style="position:absolute;left:2762;width:95;height:2547;visibility:visible;mso-wrap-style:square;v-text-anchor:top" coordsize="9525,25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" path="m9525,r,254762l,245237,,9525,9525,xe" fillcolor="#c1c7d0" stroked="f" strokeweight="0">
                  <v:stroke miterlimit="83231f" joinstyle="miter"/>
                  <v:path arrowok="t" textboxrect="0,0,9525,254762"/>
                </v:shape>
                <v:shape id="Shape 15" o:spid="_x0000_s1035" style="position:absolute;top:2452;width:2857;height:95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" path="m9525,l276225,r9525,9525l,9525,9525,xe" fillcolor="#c1c7d0" stroked="f" strokeweight="0">
                  <v:stroke miterlimit="83231f" joinstyle="miter"/>
                  <v:path arrowok="t" textboxrect="0,0,285750,9525"/>
                </v:shape>
                <v:shape id="Shape 16" o:spid="_x0000_s1036" style="position:absolute;width:95;height:2547;visibility:visible;mso-wrap-style:square;v-text-anchor:top" coordsize="9525,25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" path="m,l9525,9525r,235712l,254762,,xe" fillcolor="#c1c7d0" stroked="f" strokeweight="0">
                  <v:stroke miterlimit="83231f" joinstyle="miter"/>
                  <v:path arrowok="t" textboxrect="0,0,9525,254762"/>
                </v:shape>
                <v:shape id="Shape 17" o:spid="_x0000_s1037" style="position:absolute;left:2762;width:37042;height:95;visibility:visible;mso-wrap-style:square;v-text-anchor:top" coordsize="37042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" path="m,l3704209,r-9525,9525l9525,9525,,xe" fillcolor="#c1c7d0" stroked="f" strokeweight="0">
                  <v:stroke miterlimit="83231f" joinstyle="miter"/>
                  <v:path arrowok="t" textboxrect="0,0,3704209,9525"/>
                </v:shape>
                <v:shape id="Shape 18" o:spid="_x0000_s1038" style="position:absolute;left:39709;width:95;height:2547;visibility:visible;mso-wrap-style:square;v-text-anchor:top" coordsize="9525,25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" path="m9525,r,254762l,245237,,9525,9525,xe" fillcolor="#c1c7d0" stroked="f" strokeweight="0">
                  <v:stroke miterlimit="83231f" joinstyle="miter"/>
                  <v:path arrowok="t" textboxrect="0,0,9525,254762"/>
                </v:shape>
                <v:shape id="Shape 19" o:spid="_x0000_s1039" style="position:absolute;left:2762;top:2452;width:37042;height:95;visibility:visible;mso-wrap-style:square;v-text-anchor:top" coordsize="37042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" path="m9525,l3694684,r9525,9525l,9525,9525,xe" fillcolor="#c1c7d0" stroked="f" strokeweight="0">
                  <v:stroke miterlimit="83231f" joinstyle="miter"/>
                  <v:path arrowok="t" textboxrect="0,0,3704209,9525"/>
                </v:shape>
                <v:shape id="Shape 20" o:spid="_x0000_s1040" style="position:absolute;left:2762;width:95;height:2547;visibility:visible;mso-wrap-style:square;v-text-anchor:top" coordsize="9525,25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" path="m,l9525,9525r,235712l,254762,,xe" fillcolor="#c1c7d0" stroked="f" strokeweight="0">
                  <v:stroke miterlimit="83231f" joinstyle="miter"/>
                  <v:path arrowok="t" textboxrect="0,0,9525,254762"/>
                </v:shape>
                <v:shape id="Shape 21" o:spid="_x0000_s1041" style="position:absolute;left:39709;width:20012;height:95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" path="m,l2001266,r-9525,9525l9525,9525,,xe" fillcolor="#c1c7d0" stroked="f" strokeweight="0">
                  <v:stroke miterlimit="83231f" joinstyle="miter"/>
                  <v:path arrowok="t" textboxrect="0,0,2001266,9525"/>
                </v:shape>
                <v:shape id="Shape 22" o:spid="_x0000_s1042" style="position:absolute;left:59626;width:95;height:2547;visibility:visible;mso-wrap-style:square;v-text-anchor:top" coordsize="9525,25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" path="m9525,r,254762l,245237,,9525,9525,xe" fillcolor="#c1c7d0" stroked="f" strokeweight="0">
                  <v:stroke miterlimit="83231f" joinstyle="miter"/>
                  <v:path arrowok="t" textboxrect="0,0,9525,254762"/>
                </v:shape>
                <v:shape id="Shape 23" o:spid="_x0000_s1043" style="position:absolute;left:39709;top:2452;width:20012;height:95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" path="m9525,l1991741,r9525,9525l,9525,9525,xe" fillcolor="#c1c7d0" stroked="f" strokeweight="0">
                  <v:stroke miterlimit="83231f" joinstyle="miter"/>
                  <v:path arrowok="t" textboxrect="0,0,2001266,9525"/>
                </v:shape>
                <v:shape id="Shape 24" o:spid="_x0000_s1044" style="position:absolute;left:39709;width:95;height:2547;visibility:visible;mso-wrap-style:square;v-text-anchor:top" coordsize="9525,25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" path="m,l9525,9525r,235712l,254762,,xe" fillcolor="#c1c7d0" stroked="f" strokeweight="0">
                  <v:stroke miterlimit="83231f" joinstyle="miter"/>
                  <v:path arrowok="t" textboxrect="0,0,9525,254762"/>
                </v:shape>
                <v:shape id="Shape 25" o:spid="_x0000_s1045" style="position:absolute;top:2452;width:2857;height:95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" path="m,l285750,r-9525,9525l9525,9525,,xe" fillcolor="#c1c7d0" stroked="f" strokeweight="0">
                  <v:stroke miterlimit="83231f" joinstyle="miter"/>
                  <v:path arrowok="t" textboxrect="0,0,285750,9525"/>
                </v:shape>
                <v:shape id="Shape 26" o:spid="_x0000_s1046" style="position:absolute;left:2762;top:2452;width:95;height:1957;visibility:visible;mso-wrap-style:square;v-text-anchor:top" coordsize="9525,195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" path="m9525,r,195707l,186182,,9525,9525,xe" fillcolor="#c1c7d0" stroked="f" strokeweight="0">
                  <v:stroke miterlimit="83231f" joinstyle="miter"/>
                  <v:path arrowok="t" textboxrect="0,0,9525,195707"/>
                </v:shape>
                <v:shape id="Shape 27" o:spid="_x0000_s1047" style="position:absolute;top:4314;width:2857;height:95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" path="m9525,l276225,r9525,9525l,9525,9525,xe" fillcolor="#c1c7d0" stroked="f" strokeweight="0">
                  <v:stroke miterlimit="83231f" joinstyle="miter"/>
                  <v:path arrowok="t" textboxrect="0,0,285750,9525"/>
                </v:shape>
                <v:shape id="Shape 28" o:spid="_x0000_s1048" style="position:absolute;top:2452;width:95;height:1957;visibility:visible;mso-wrap-style:square;v-text-anchor:top" coordsize="9525,195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" path="m,l9525,9525r,176657l,195707,,xe" fillcolor="#c1c7d0" stroked="f" strokeweight="0">
                  <v:stroke miterlimit="83231f" joinstyle="miter"/>
                  <v:path arrowok="t" textboxrect="0,0,9525,195707"/>
                </v:shape>
                <v:shape id="Shape 29" o:spid="_x0000_s1049" style="position:absolute;left:2762;top:2452;width:37042;height:95;visibility:visible;mso-wrap-style:square;v-text-anchor:top" coordsize="37042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" path="m,l3704209,r-9525,9525l9525,9525,,xe" fillcolor="#c1c7d0" stroked="f" strokeweight="0">
                  <v:stroke miterlimit="83231f" joinstyle="miter"/>
                  <v:path arrowok="t" textboxrect="0,0,3704209,9525"/>
                </v:shape>
                <v:shape id="Shape 30" o:spid="_x0000_s1050" style="position:absolute;left:39709;top:2452;width:95;height:1957;visibility:visible;mso-wrap-style:square;v-text-anchor:top" coordsize="9525,195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" path="m9525,r,195707l,186182,,9525,9525,xe" fillcolor="#c1c7d0" stroked="f" strokeweight="0">
                  <v:stroke miterlimit="83231f" joinstyle="miter"/>
                  <v:path arrowok="t" textboxrect="0,0,9525,195707"/>
                </v:shape>
                <v:shape id="Shape 31" o:spid="_x0000_s1051" style="position:absolute;left:2762;top:4314;width:37042;height:95;visibility:visible;mso-wrap-style:square;v-text-anchor:top" coordsize="37042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" path="m9525,l3694684,r9525,9525l,9525,9525,xe" fillcolor="#c1c7d0" stroked="f" strokeweight="0">
                  <v:stroke miterlimit="83231f" joinstyle="miter"/>
                  <v:path arrowok="t" textboxrect="0,0,3704209,9525"/>
                </v:shape>
                <v:shape id="Shape 32" o:spid="_x0000_s1052" style="position:absolute;left:2762;top:2452;width:95;height:1957;visibility:visible;mso-wrap-style:square;v-text-anchor:top" coordsize="9525,195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" path="m,l9525,9525r,176657l,195707,,xe" fillcolor="#c1c7d0" stroked="f" strokeweight="0">
                  <v:stroke miterlimit="83231f" joinstyle="miter"/>
                  <v:path arrowok="t" textboxrect="0,0,9525,195707"/>
                </v:shape>
                <v:shape id="Shape 33" o:spid="_x0000_s1053" style="position:absolute;left:39709;top:2452;width:20012;height:95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" path="m,l2001266,r-9525,9525l9525,9525,,xe" fillcolor="#c1c7d0" stroked="f" strokeweight="0">
                  <v:stroke miterlimit="83231f" joinstyle="miter"/>
                  <v:path arrowok="t" textboxrect="0,0,2001266,9525"/>
                </v:shape>
                <v:shape id="Shape 34" o:spid="_x0000_s1054" style="position:absolute;left:59626;top:2452;width:95;height:1957;visibility:visible;mso-wrap-style:square;v-text-anchor:top" coordsize="9525,195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" path="m9525,r,195707l,186182,,9525,9525,xe" fillcolor="#c1c7d0" stroked="f" strokeweight="0">
                  <v:stroke miterlimit="83231f" joinstyle="miter"/>
                  <v:path arrowok="t" textboxrect="0,0,9525,195707"/>
                </v:shape>
                <v:shape id="Shape 35" o:spid="_x0000_s1055" style="position:absolute;left:39709;top:4314;width:20012;height:95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" path="m9525,l1991741,r9525,9525l,9525,9525,xe" fillcolor="#c1c7d0" stroked="f" strokeweight="0">
                  <v:stroke miterlimit="83231f" joinstyle="miter"/>
                  <v:path arrowok="t" textboxrect="0,0,2001266,9525"/>
                </v:shape>
                <v:shape id="Shape 36" o:spid="_x0000_s1056" style="position:absolute;left:39709;top:2452;width:95;height:1957;visibility:visible;mso-wrap-style:square;v-text-anchor:top" coordsize="9525,195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" path="m,l9525,9525r,176657l,195707,,xe" fillcolor="#c1c7d0" stroked="f" strokeweight="0">
                  <v:stroke miterlimit="83231f" joinstyle="miter"/>
                  <v:path arrowok="t" textboxrect="0,0,9525,195707"/>
                </v:shape>
                <v:shape id="Shape 37" o:spid="_x0000_s1057" style="position:absolute;top:4314;width:2857;height:95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" path="m,l285750,r-9525,9525l9525,9525,,xe" fillcolor="#c1c7d0" stroked="f" strokeweight="0">
                  <v:stroke miterlimit="83231f" joinstyle="miter"/>
                  <v:path arrowok="t" textboxrect="0,0,285750,9525"/>
                </v:shape>
                <v:shape id="Shape 38" o:spid="_x0000_s1058" style="position:absolute;left:2762;top:4314;width:95;height:3124;visibility:visible;mso-wrap-style:square;v-text-anchor:top" coordsize="9525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" path="m9525,r,312420l,302895,,9525,9525,xe" fillcolor="#c1c7d0" stroked="f" strokeweight="0">
                  <v:stroke miterlimit="83231f" joinstyle="miter"/>
                  <v:path arrowok="t" textboxrect="0,0,9525,312420"/>
                </v:shape>
                <v:shape id="Shape 39" o:spid="_x0000_s1059" style="position:absolute;top:7343;width:2857;height:95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" path="m9525,l276225,r9525,9525l,9525,9525,xe" fillcolor="#c1c7d0" stroked="f" strokeweight="0">
                  <v:stroke miterlimit="83231f" joinstyle="miter"/>
                  <v:path arrowok="t" textboxrect="0,0,285750,9525"/>
                </v:shape>
                <v:shape id="Shape 40" o:spid="_x0000_s1060" style="position:absolute;top:4314;width:95;height:3124;visibility:visible;mso-wrap-style:square;v-text-anchor:top" coordsize="9525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" path="m,l9525,9525r,293370l,312420,,xe" fillcolor="#c1c7d0" stroked="f" strokeweight="0">
                  <v:stroke miterlimit="83231f" joinstyle="miter"/>
                  <v:path arrowok="t" textboxrect="0,0,9525,312420"/>
                </v:shape>
                <v:shape id="Shape 41" o:spid="_x0000_s1061" style="position:absolute;left:2762;top:4314;width:37042;height:95;visibility:visible;mso-wrap-style:square;v-text-anchor:top" coordsize="37042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" path="m,l3704209,r-9525,9525l9525,9525,,xe" fillcolor="#c1c7d0" stroked="f" strokeweight="0">
                  <v:stroke miterlimit="83231f" joinstyle="miter"/>
                  <v:path arrowok="t" textboxrect="0,0,3704209,9525"/>
                </v:shape>
                <v:shape id="Shape 42" o:spid="_x0000_s1062" style="position:absolute;left:39709;top:4314;width:95;height:3124;visibility:visible;mso-wrap-style:square;v-text-anchor:top" coordsize="9525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" path="m9525,r,312420l,302895,,9525,9525,xe" fillcolor="#c1c7d0" stroked="f" strokeweight="0">
                  <v:stroke miterlimit="83231f" joinstyle="miter"/>
                  <v:path arrowok="t" textboxrect="0,0,9525,312420"/>
                </v:shape>
                <v:shape id="Shape 43" o:spid="_x0000_s1063" style="position:absolute;left:2762;top:7343;width:37042;height:95;visibility:visible;mso-wrap-style:square;v-text-anchor:top" coordsize="37042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" path="m9525,l3694684,r9525,9525l,9525,9525,xe" fillcolor="#c1c7d0" stroked="f" strokeweight="0">
                  <v:stroke miterlimit="83231f" joinstyle="miter"/>
                  <v:path arrowok="t" textboxrect="0,0,3704209,9525"/>
                </v:shape>
                <v:shape id="Shape 44" o:spid="_x0000_s1064" style="position:absolute;left:2762;top:4314;width:95;height:3124;visibility:visible;mso-wrap-style:square;v-text-anchor:top" coordsize="9525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" path="m,l9525,9525r,293370l,312420,,xe" fillcolor="#c1c7d0" stroked="f" strokeweight="0">
                  <v:stroke miterlimit="83231f" joinstyle="miter"/>
                  <v:path arrowok="t" textboxrect="0,0,9525,312420"/>
                </v:shape>
                <v:shape id="Shape 45" o:spid="_x0000_s1065" style="position:absolute;left:39709;top:4314;width:20012;height:95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" path="m,l2001266,r-9525,9525l9525,9525,,xe" fillcolor="#c1c7d0" stroked="f" strokeweight="0">
                  <v:stroke miterlimit="83231f" joinstyle="miter"/>
                  <v:path arrowok="t" textboxrect="0,0,2001266,9525"/>
                </v:shape>
                <v:shape id="Shape 46" o:spid="_x0000_s1066" style="position:absolute;left:59626;top:4314;width:95;height:3124;visibility:visible;mso-wrap-style:square;v-text-anchor:top" coordsize="9525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" path="m9525,r,312420l,302895,,9525,9525,xe" fillcolor="#c1c7d0" stroked="f" strokeweight="0">
                  <v:stroke miterlimit="83231f" joinstyle="miter"/>
                  <v:path arrowok="t" textboxrect="0,0,9525,312420"/>
                </v:shape>
                <v:shape id="Shape 47" o:spid="_x0000_s1067" style="position:absolute;left:39709;top:7343;width:20012;height:95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" path="m9525,l1991741,r9525,9525l,9525,9525,xe" fillcolor="#c1c7d0" stroked="f" strokeweight="0">
                  <v:stroke miterlimit="83231f" joinstyle="miter"/>
                  <v:path arrowok="t" textboxrect="0,0,2001266,9525"/>
                </v:shape>
                <v:shape id="Shape 48" o:spid="_x0000_s1068" style="position:absolute;left:39709;top:4314;width:95;height:3124;visibility:visible;mso-wrap-style:square;v-text-anchor:top" coordsize="9525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" path="m,l9525,9525r,293370l,312420,,xe" fillcolor="#c1c7d0" stroked="f" strokeweight="0">
                  <v:stroke miterlimit="83231f" joinstyle="miter"/>
                  <v:path arrowok="t" textboxrect="0,0,9525,312420"/>
                </v:shape>
                <v:shape id="Shape 49" o:spid="_x0000_s1069" style="position:absolute;top:7343;width:2857;height:95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" path="m,l285750,r-9525,9525l9525,9525,,xe" fillcolor="#c1c7d0" stroked="f" strokeweight="0">
                  <v:stroke miterlimit="83231f" joinstyle="miter"/>
                  <v:path arrowok="t" textboxrect="0,0,285750,9525"/>
                </v:shape>
                <v:shape id="Shape 50" o:spid="_x0000_s1070" style="position:absolute;left:2762;top:7343;width:95;height:16270;visibility:visible;mso-wrap-style:square;v-text-anchor:top" coordsize="9525,1626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" path="m9525,r,1626997l,1617472,,9525,9525,xe" fillcolor="#c1c7d0" stroked="f" strokeweight="0">
                  <v:stroke miterlimit="83231f" joinstyle="miter"/>
                  <v:path arrowok="t" textboxrect="0,0,9525,1626997"/>
                </v:shape>
                <v:shape id="Shape 51" o:spid="_x0000_s1071" style="position:absolute;top:23517;width:2857;height:96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" path="m9525,l276225,r9525,9525l,9525,9525,xe" fillcolor="#c1c7d0" stroked="f" strokeweight="0">
                  <v:stroke miterlimit="83231f" joinstyle="miter"/>
                  <v:path arrowok="t" textboxrect="0,0,285750,9525"/>
                </v:shape>
                <v:shape id="Shape 52" o:spid="_x0000_s1072" style="position:absolute;top:7343;width:95;height:16270;visibility:visible;mso-wrap-style:square;v-text-anchor:top" coordsize="9525,1626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" path="m,l9525,9525r,1607947l,1626997,,xe" fillcolor="#c1c7d0" stroked="f" strokeweight="0">
                  <v:stroke miterlimit="83231f" joinstyle="miter"/>
                  <v:path arrowok="t" textboxrect="0,0,9525,1626997"/>
                </v:shape>
                <v:shape id="Shape 53" o:spid="_x0000_s1073" style="position:absolute;left:2762;top:7343;width:37042;height:95;visibility:visible;mso-wrap-style:square;v-text-anchor:top" coordsize="37042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" path="m,l3704209,r-9525,9525l9525,9525,,xe" fillcolor="#c1c7d0" stroked="f" strokeweight="0">
                  <v:stroke miterlimit="83231f" joinstyle="miter"/>
                  <v:path arrowok="t" textboxrect="0,0,3704209,9525"/>
                </v:shape>
                <v:shape id="Shape 54" o:spid="_x0000_s1074" style="position:absolute;left:39709;top:7343;width:95;height:16270;visibility:visible;mso-wrap-style:square;v-text-anchor:top" coordsize="9525,1626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" path="m9525,r,1626997l,1617472,,9525,9525,xe" fillcolor="#c1c7d0" stroked="f" strokeweight="0">
                  <v:stroke miterlimit="83231f" joinstyle="miter"/>
                  <v:path arrowok="t" textboxrect="0,0,9525,1626997"/>
                </v:shape>
                <v:shape id="Shape 55" o:spid="_x0000_s1075" style="position:absolute;left:2762;top:23517;width:37042;height:96;visibility:visible;mso-wrap-style:square;v-text-anchor:top" coordsize="37042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" path="m9525,l3694684,r9525,9525l,9525,9525,xe" fillcolor="#c1c7d0" stroked="f" strokeweight="0">
                  <v:stroke miterlimit="83231f" joinstyle="miter"/>
                  <v:path arrowok="t" textboxrect="0,0,3704209,9525"/>
                </v:shape>
                <v:shape id="Shape 56" o:spid="_x0000_s1076" style="position:absolute;left:2762;top:7343;width:95;height:16270;visibility:visible;mso-wrap-style:square;v-text-anchor:top" coordsize="9525,1626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" path="m,l9525,9525r,1607947l,1626997,,xe" fillcolor="#c1c7d0" stroked="f" strokeweight="0">
                  <v:stroke miterlimit="83231f" joinstyle="miter"/>
                  <v:path arrowok="t" textboxrect="0,0,9525,1626997"/>
                </v:shape>
                <v:shape id="Shape 57" o:spid="_x0000_s1077" style="position:absolute;left:39709;top:7343;width:20012;height:95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" path="m,l2001266,r-9525,9525l9525,9525,,xe" fillcolor="#c1c7d0" stroked="f" strokeweight="0">
                  <v:stroke miterlimit="83231f" joinstyle="miter"/>
                  <v:path arrowok="t" textboxrect="0,0,2001266,9525"/>
                </v:shape>
                <v:shape id="Shape 58" o:spid="_x0000_s1078" style="position:absolute;left:59626;top:7343;width:95;height:16270;visibility:visible;mso-wrap-style:square;v-text-anchor:top" coordsize="9525,1626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" path="m9525,r,1626997l,1617472,,9525,9525,xe" fillcolor="#c1c7d0" stroked="f" strokeweight="0">
                  <v:stroke miterlimit="83231f" joinstyle="miter"/>
                  <v:path arrowok="t" textboxrect="0,0,9525,1626997"/>
                </v:shape>
                <v:shape id="Shape 59" o:spid="_x0000_s1079" style="position:absolute;left:39709;top:23517;width:20012;height:96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" path="m9525,l1991741,r9525,9525l,9525,9525,xe" fillcolor="#c1c7d0" stroked="f" strokeweight="0">
                  <v:stroke miterlimit="83231f" joinstyle="miter"/>
                  <v:path arrowok="t" textboxrect="0,0,2001266,9525"/>
                </v:shape>
                <v:shape id="Shape 60" o:spid="_x0000_s1080" style="position:absolute;left:39709;top:7343;width:95;height:16270;visibility:visible;mso-wrap-style:square;v-text-anchor:top" coordsize="9525,1626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" path="m,l9525,9525r,1607947l,1626997,,xe" fillcolor="#c1c7d0" stroked="f" strokeweight="0">
                  <v:stroke miterlimit="83231f" joinstyle="miter"/>
                  <v:path arrowok="t" textboxrect="0,0,9525,1626997"/>
                </v:shape>
                <v:shape id="Shape 61" o:spid="_x0000_s1081" style="position:absolute;top:23517;width:2857;height:96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" path="m,l285750,r-9525,9525l9525,9525,,xe" fillcolor="#c1c7d0" stroked="f" strokeweight="0">
                  <v:stroke miterlimit="83231f" joinstyle="miter"/>
                  <v:path arrowok="t" textboxrect="0,0,285750,9525"/>
                </v:shape>
                <v:shape id="Shape 62" o:spid="_x0000_s1082" style="position:absolute;left:2762;top:23517;width:95;height:22112;visibility:visible;mso-wrap-style:square;v-text-anchor:top" coordsize="9525,221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" path="m9525,r,2211197l,2201672,,9525,9525,xe" fillcolor="#c1c7d0" stroked="f" strokeweight="0">
                  <v:stroke miterlimit="83231f" joinstyle="miter"/>
                  <v:path arrowok="t" textboxrect="0,0,9525,2211197"/>
                </v:shape>
                <v:shape id="Shape 63" o:spid="_x0000_s1083" style="position:absolute;top:45534;width:2857;height:95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" path="m9525,l276225,r9525,9525l,9525,9525,xe" fillcolor="#c1c7d0" stroked="f" strokeweight="0">
                  <v:stroke miterlimit="83231f" joinstyle="miter"/>
                  <v:path arrowok="t" textboxrect="0,0,285750,9525"/>
                </v:shape>
                <v:shape id="Shape 64" o:spid="_x0000_s1084" style="position:absolute;top:23517;width:95;height:22112;visibility:visible;mso-wrap-style:square;v-text-anchor:top" coordsize="9525,221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" path="m,l9525,9525r,2192147l,2211197,,xe" fillcolor="#c1c7d0" stroked="f" strokeweight="0">
                  <v:stroke miterlimit="83231f" joinstyle="miter"/>
                  <v:path arrowok="t" textboxrect="0,0,9525,2211197"/>
                </v:shape>
                <v:shape id="Shape 65" o:spid="_x0000_s1085" style="position:absolute;left:2762;top:23517;width:37042;height:96;visibility:visible;mso-wrap-style:square;v-text-anchor:top" coordsize="37042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" path="m,l3704209,r-9525,9525l9525,9525,,xe" fillcolor="#c1c7d0" stroked="f" strokeweight="0">
                  <v:stroke miterlimit="83231f" joinstyle="miter"/>
                  <v:path arrowok="t" textboxrect="0,0,3704209,9525"/>
                </v:shape>
                <v:shape id="Shape 66" o:spid="_x0000_s1086" style="position:absolute;left:39709;top:23517;width:95;height:22112;visibility:visible;mso-wrap-style:square;v-text-anchor:top" coordsize="9525,221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" path="m9525,r,2211197l,2201672,,9525,9525,xe" fillcolor="#c1c7d0" stroked="f" strokeweight="0">
                  <v:stroke miterlimit="83231f" joinstyle="miter"/>
                  <v:path arrowok="t" textboxrect="0,0,9525,2211197"/>
                </v:shape>
                <v:shape id="Shape 67" o:spid="_x0000_s1087" style="position:absolute;left:2762;top:45534;width:37042;height:95;visibility:visible;mso-wrap-style:square;v-text-anchor:top" coordsize="37042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" path="m9525,l3694684,r9525,9525l,9525,9525,xe" fillcolor="#c1c7d0" stroked="f" strokeweight="0">
                  <v:stroke miterlimit="83231f" joinstyle="miter"/>
                  <v:path arrowok="t" textboxrect="0,0,3704209,9525"/>
                </v:shape>
                <v:shape id="Shape 68" o:spid="_x0000_s1088" style="position:absolute;left:2762;top:23517;width:95;height:22112;visibility:visible;mso-wrap-style:square;v-text-anchor:top" coordsize="9525,221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" path="m,l9525,9525r,2192147l,2211197,,xe" fillcolor="#c1c7d0" stroked="f" strokeweight="0">
                  <v:stroke miterlimit="83231f" joinstyle="miter"/>
                  <v:path arrowok="t" textboxrect="0,0,9525,2211197"/>
                </v:shape>
                <v:shape id="Shape 69" o:spid="_x0000_s1089" style="position:absolute;left:39709;top:23517;width:20012;height:96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" path="m,l2001266,r-9525,9525l9525,9525,,xe" fillcolor="#c1c7d0" stroked="f" strokeweight="0">
                  <v:stroke miterlimit="83231f" joinstyle="miter"/>
                  <v:path arrowok="t" textboxrect="0,0,2001266,9525"/>
                </v:shape>
                <v:shape id="Shape 70" o:spid="_x0000_s1090" style="position:absolute;left:59626;top:23517;width:95;height:22112;visibility:visible;mso-wrap-style:square;v-text-anchor:top" coordsize="9525,221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" path="m9525,r,2211197l,2201672,,9525,9525,xe" fillcolor="#c1c7d0" stroked="f" strokeweight="0">
                  <v:stroke miterlimit="83231f" joinstyle="miter"/>
                  <v:path arrowok="t" textboxrect="0,0,9525,2211197"/>
                </v:shape>
                <v:shape id="Shape 71" o:spid="_x0000_s1091" style="position:absolute;left:39709;top:45534;width:20012;height:95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" path="m9525,l1991741,r9525,9525l,9525,9525,xe" fillcolor="#c1c7d0" stroked="f" strokeweight="0">
                  <v:stroke miterlimit="83231f" joinstyle="miter"/>
                  <v:path arrowok="t" textboxrect="0,0,2001266,9525"/>
                </v:shape>
                <v:shape id="Shape 72" o:spid="_x0000_s1092" style="position:absolute;left:39709;top:23517;width:95;height:22112;visibility:visible;mso-wrap-style:square;v-text-anchor:top" coordsize="9525,221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" path="m,l9525,9525r,2192147l,2211197,,xe" fillcolor="#c1c7d0" stroked="f" strokeweight="0">
                  <v:stroke miterlimit="83231f" joinstyle="miter"/>
                  <v:path arrowok="t" textboxrect="0,0,9525,2211197"/>
                </v:shape>
                <v:rect id="Rectangle 77" o:spid="_x0000_s1093" style="position:absolute;left:3810;top:970;width:6271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7867B98F" w14:textId="77777777" w:rsidR="005E7EDE" w:rsidRPr="005E7EDE" w:rsidRDefault="005E7EDE" w:rsidP="00975EB6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5E7EDE">
                          <w:rPr>
                            <w:rFonts w:eastAsia="Arial" w:cs="Arial"/>
                            <w:b/>
                            <w:color w:val="333333"/>
                            <w:sz w:val="16"/>
                            <w:szCs w:val="16"/>
                            <w:lang w:val="en-US"/>
                          </w:rPr>
                          <w:t>Description</w:t>
                        </w:r>
                      </w:p>
                    </w:txbxContent>
                  </v:textbox>
                </v:rect>
                <v:rect id="Rectangle 78" o:spid="_x0000_s1094" style="position:absolute;left:40756;top:970;width:11976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34E59866" w14:textId="77777777" w:rsidR="005E7EDE" w:rsidRPr="005E7EDE" w:rsidRDefault="005E7EDE" w:rsidP="00975EB6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5E7EDE">
                          <w:rPr>
                            <w:rFonts w:eastAsia="Arial" w:cs="Arial"/>
                            <w:b/>
                            <w:color w:val="333333"/>
                            <w:sz w:val="16"/>
                            <w:szCs w:val="16"/>
                            <w:lang w:val="en-US"/>
                          </w:rPr>
                          <w:t>Pictures, Screenshots</w:t>
                        </w:r>
                      </w:p>
                    </w:txbxContent>
                  </v:textbox>
                </v:rect>
                <v:rect id="Rectangle 79" o:spid="_x0000_s1095" style="position:absolute;left:480;top:3118;width:633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11C20272" w14:textId="77777777" w:rsidR="005E7EDE" w:rsidRPr="005E7EDE" w:rsidRDefault="005E7EDE" w:rsidP="00975EB6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5E7EDE">
                          <w:rPr>
                            <w:rFonts w:eastAsia="Arial" w:cs="Arial"/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80" o:spid="_x0000_s1096" style="position:absolute;left:3242;top:2984;width:17300;height:1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0D0804C9" w14:textId="77777777" w:rsidR="005E7EDE" w:rsidRPr="005E7EDE" w:rsidRDefault="005E7EDE" w:rsidP="00975EB6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5E7EDE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>Start SOPAS ET on the computer.</w:t>
                        </w:r>
                      </w:p>
                    </w:txbxContent>
                  </v:textbox>
                </v:rect>
                <v:rect id="Rectangle 81" o:spid="_x0000_s1097" style="position:absolute;left:480;top:4980;width:633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78A8D5D4" w14:textId="77777777" w:rsidR="005E7EDE" w:rsidRPr="005E7EDE" w:rsidRDefault="005E7EDE" w:rsidP="00975EB6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5E7EDE">
                          <w:rPr>
                            <w:rFonts w:eastAsia="Arial" w:cs="Arial"/>
                            <w:sz w:val="16"/>
                            <w:szCs w:val="16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82" o:spid="_x0000_s1098" style="position:absolute;left:3242;top:4979;width:32176;height:1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6CBA6043" w14:textId="77777777" w:rsidR="005E7EDE" w:rsidRPr="005E7EDE" w:rsidRDefault="005E7EDE" w:rsidP="00975EB6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 xml:space="preserve">Once </w:t>
                        </w:r>
                        <w:r w:rsidRPr="005E7EDE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>SOPAS ET is running, click on "Search devices: Default".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99" type="#_x0000_t75" style="position:absolute;left:40190;top:4795;width:19050;height:1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">
                  <v:imagedata r:id="rId15" o:title=""/>
                </v:shape>
                <v:rect id="Rectangle 85" o:spid="_x0000_s1100" style="position:absolute;left:480;top:8009;width:633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7476DEF5" w14:textId="77777777" w:rsidR="005E7EDE" w:rsidRPr="005E7EDE" w:rsidRDefault="005E7EDE" w:rsidP="00975EB6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5E7EDE">
                          <w:rPr>
                            <w:rFonts w:eastAsia="Arial" w:cs="Arial"/>
                            <w:sz w:val="16"/>
                            <w:szCs w:val="16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86" o:spid="_x0000_s1101" style="position:absolute;left:3242;top:8008;width:20787;height:1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31A57625" w14:textId="77777777" w:rsidR="005E7EDE" w:rsidRPr="005E7EDE" w:rsidRDefault="005E7EDE" w:rsidP="00975EB6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5E7EDE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>Depending on the settings in SOPAS ET:</w:t>
                        </w:r>
                      </w:p>
                    </w:txbxContent>
                  </v:textbox>
                </v:rect>
                <v:rect id="Rectangle 87" o:spid="_x0000_s1102" style="position:absolute;left:5337;top:9703;width:31504;height:10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55C6B59E" w14:textId="77777777" w:rsidR="005E7EDE" w:rsidRPr="001B1211" w:rsidRDefault="005E7EDE" w:rsidP="005E7ED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5E7EDE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 xml:space="preserve">The analyzer is </w:t>
                        </w:r>
                        <w:r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 xml:space="preserve">either </w:t>
                        </w:r>
                        <w:r w:rsidRPr="005E7EDE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>detected automatically</w:t>
                        </w:r>
                        <w:r w:rsidR="001B1211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>,</w:t>
                        </w:r>
                      </w:p>
                      <w:p w14:paraId="433243D1" w14:textId="77777777" w:rsidR="001B1211" w:rsidRDefault="001B1211" w:rsidP="001B1211">
                        <w:pPr>
                          <w:pStyle w:val="ListParagraph"/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</w:pPr>
                      </w:p>
                      <w:p w14:paraId="7A608575" w14:textId="77777777" w:rsidR="001B1211" w:rsidRDefault="001B1211" w:rsidP="001B1211">
                        <w:pPr>
                          <w:pStyle w:val="ListParagraph"/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>or</w:t>
                        </w:r>
                      </w:p>
                      <w:p w14:paraId="63ECE638" w14:textId="77777777" w:rsidR="001B1211" w:rsidRPr="005E7EDE" w:rsidRDefault="001B1211" w:rsidP="001B1211">
                        <w:pPr>
                          <w:pStyle w:val="ListParagraph"/>
                          <w:rPr>
                            <w:sz w:val="16"/>
                            <w:szCs w:val="16"/>
                            <w:lang w:val="en-US"/>
                          </w:rPr>
                        </w:pPr>
                      </w:p>
                      <w:p w14:paraId="1248D0FB" w14:textId="77777777" w:rsidR="005E7EDE" w:rsidRPr="005E7EDE" w:rsidRDefault="005E7EDE" w:rsidP="005E7ED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>If not, please add the analyzer manually by</w:t>
                        </w:r>
                        <w:r w:rsidR="001D79BF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 xml:space="preserve"> double-clicking on the found “analyzer” line on the right in the project window. </w:t>
                        </w:r>
                      </w:p>
                    </w:txbxContent>
                  </v:textbox>
                </v:rect>
                <v:shape id="Picture 91" o:spid="_x0000_s1103" type="#_x0000_t75" style="position:absolute;left:40190;top:7824;width:19050;height:15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">
                  <v:imagedata r:id="rId16" o:title=""/>
                </v:shape>
                <v:rect id="Rectangle 92" o:spid="_x0000_s1104" style="position:absolute;left:480;top:24182;width:633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436709C7" w14:textId="77777777" w:rsidR="005E7EDE" w:rsidRPr="005E7EDE" w:rsidRDefault="005E7EDE" w:rsidP="00975EB6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5E7EDE">
                          <w:rPr>
                            <w:rFonts w:eastAsia="Arial" w:cs="Arial"/>
                            <w:sz w:val="16"/>
                            <w:szCs w:val="16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93" o:spid="_x0000_s1105" style="position:absolute;left:3242;top:24174;width:36467;height:6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057FC1B0" w14:textId="77777777" w:rsidR="005E7EDE" w:rsidRDefault="005E7EDE" w:rsidP="00975EB6">
                        <w:pPr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 xml:space="preserve">NOTE: </w:t>
                        </w:r>
                        <w:r w:rsidRPr="005E7EDE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 xml:space="preserve">Do </w:t>
                        </w:r>
                        <w:r w:rsidRPr="001D79BF">
                          <w:rPr>
                            <w:rFonts w:eastAsia="Arial" w:cs="Arial"/>
                            <w:b/>
                            <w:color w:val="333333"/>
                            <w:sz w:val="16"/>
                            <w:szCs w:val="16"/>
                            <w:u w:val="single"/>
                            <w:lang w:val="en-US"/>
                          </w:rPr>
                          <w:t>NOT</w:t>
                        </w:r>
                        <w:r w:rsidRPr="005E7EDE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 xml:space="preserve"> change the IP address of the </w:t>
                        </w:r>
                        <w:r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>analyzer, as it is configured to communicate with the customers control room!</w:t>
                        </w:r>
                      </w:p>
                      <w:p w14:paraId="11363A88" w14:textId="77777777" w:rsidR="005E7EDE" w:rsidRDefault="005E7EDE" w:rsidP="00975EB6">
                        <w:pPr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</w:pPr>
                      </w:p>
                      <w:p w14:paraId="687032B8" w14:textId="77777777" w:rsidR="005E7EDE" w:rsidRPr="005E7EDE" w:rsidRDefault="005E7EDE" w:rsidP="00975EB6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>Please change the IP address in the “Windows” settings of the computer.</w:t>
                        </w:r>
                      </w:p>
                    </w:txbxContent>
                  </v:textbox>
                </v:rect>
                <v:shape id="Picture 98" o:spid="_x0000_s1106" type="#_x0000_t75" style="position:absolute;left:40190;top:23997;width:19050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">
                  <v:imagedata r:id="rId17" o:title=""/>
                </v:shape>
                <w10:anchorlock/>
              </v:group>
            </w:pict>
          </mc:Fallback>
        </mc:AlternateContent>
      </w:r>
    </w:p>
    <w:p w14:paraId="76F53997" w14:textId="77777777" w:rsidR="002C2B1C" w:rsidRDefault="002C2B1C">
      <w:pPr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br w:type="page"/>
      </w:r>
    </w:p>
    <w:p w14:paraId="38AF5649" w14:textId="77777777" w:rsidR="002C2B1C" w:rsidRPr="0070349D" w:rsidRDefault="002C2B1C" w:rsidP="002C2B1C">
      <w:pPr>
        <w:rPr>
          <w:szCs w:val="22"/>
          <w:lang w:val="en-US"/>
        </w:rPr>
      </w:pPr>
      <w:r w:rsidRPr="0070349D">
        <w:rPr>
          <w:szCs w:val="22"/>
          <w:lang w:val="en-US"/>
        </w:rPr>
        <w:lastRenderedPageBreak/>
        <w:t>SOPAS ET: Set IP Address at computer</w:t>
      </w:r>
    </w:p>
    <w:p w14:paraId="398DEEE2" w14:textId="77777777" w:rsidR="002C2B1C" w:rsidRDefault="002C2B1C">
      <w:pPr>
        <w:rPr>
          <w:sz w:val="16"/>
          <w:szCs w:val="16"/>
          <w:lang w:val="en-US"/>
        </w:rPr>
      </w:pPr>
    </w:p>
    <w:p w14:paraId="15122F11" w14:textId="77777777" w:rsidR="002C2B1C" w:rsidRDefault="002C2B1C">
      <w:pPr>
        <w:rPr>
          <w:sz w:val="16"/>
          <w:szCs w:val="16"/>
          <w:lang w:val="en-US"/>
        </w:rPr>
      </w:pPr>
      <w:r>
        <w:rPr>
          <w:noProof/>
          <w:lang w:val="en-US" w:eastAsia="en-US"/>
        </w:rPr>
        <mc:AlternateContent>
          <mc:Choice Requires="wpg">
            <w:drawing>
              <wp:inline distT="0" distB="0" distL="0" distR="0" wp14:anchorId="089E9AF3" wp14:editId="47AB08C9">
                <wp:extent cx="5972175" cy="7534021"/>
                <wp:effectExtent l="0" t="0" r="9525" b="0"/>
                <wp:docPr id="7154" name="Group 7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7534021"/>
                          <a:chOff x="0" y="0"/>
                          <a:chExt cx="5972175" cy="7534021"/>
                        </a:xfrm>
                      </wpg:grpSpPr>
                      <wps:wsp>
                        <wps:cNvPr id="8263" name="Shape 8263"/>
                        <wps:cNvSpPr/>
                        <wps:spPr>
                          <a:xfrm>
                            <a:off x="4699" y="495427"/>
                            <a:ext cx="276225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5" h="245364">
                                <a:moveTo>
                                  <a:pt x="0" y="0"/>
                                </a:moveTo>
                                <a:lnTo>
                                  <a:pt x="276225" y="0"/>
                                </a:lnTo>
                                <a:lnTo>
                                  <a:pt x="276225" y="245364"/>
                                </a:lnTo>
                                <a:lnTo>
                                  <a:pt x="0" y="2453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4" name="Shape 8264"/>
                        <wps:cNvSpPr/>
                        <wps:spPr>
                          <a:xfrm>
                            <a:off x="104775" y="566928"/>
                            <a:ext cx="76200" cy="102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236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102362"/>
                                </a:lnTo>
                                <a:lnTo>
                                  <a:pt x="0" y="1023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5" name="Shape 8265"/>
                        <wps:cNvSpPr/>
                        <wps:spPr>
                          <a:xfrm>
                            <a:off x="280924" y="495427"/>
                            <a:ext cx="3694811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811" h="245364">
                                <a:moveTo>
                                  <a:pt x="0" y="0"/>
                                </a:moveTo>
                                <a:lnTo>
                                  <a:pt x="3694811" y="0"/>
                                </a:lnTo>
                                <a:lnTo>
                                  <a:pt x="3694811" y="245364"/>
                                </a:lnTo>
                                <a:lnTo>
                                  <a:pt x="0" y="2453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6" name="Shape 8266"/>
                        <wps:cNvSpPr/>
                        <wps:spPr>
                          <a:xfrm>
                            <a:off x="381000" y="566928"/>
                            <a:ext cx="3494659" cy="102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4659" h="102362">
                                <a:moveTo>
                                  <a:pt x="0" y="0"/>
                                </a:moveTo>
                                <a:lnTo>
                                  <a:pt x="3494659" y="0"/>
                                </a:lnTo>
                                <a:lnTo>
                                  <a:pt x="3494659" y="102362"/>
                                </a:lnTo>
                                <a:lnTo>
                                  <a:pt x="0" y="1023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7" name="Shape 8267"/>
                        <wps:cNvSpPr/>
                        <wps:spPr>
                          <a:xfrm>
                            <a:off x="3975735" y="495427"/>
                            <a:ext cx="1991614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614" h="245364">
                                <a:moveTo>
                                  <a:pt x="0" y="0"/>
                                </a:moveTo>
                                <a:lnTo>
                                  <a:pt x="1991614" y="0"/>
                                </a:lnTo>
                                <a:lnTo>
                                  <a:pt x="1991614" y="245364"/>
                                </a:lnTo>
                                <a:lnTo>
                                  <a:pt x="0" y="2453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8" name="Shape 8268"/>
                        <wps:cNvSpPr/>
                        <wps:spPr>
                          <a:xfrm>
                            <a:off x="4075684" y="566928"/>
                            <a:ext cx="1791716" cy="102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716" h="102362">
                                <a:moveTo>
                                  <a:pt x="0" y="0"/>
                                </a:moveTo>
                                <a:lnTo>
                                  <a:pt x="1791716" y="0"/>
                                </a:lnTo>
                                <a:lnTo>
                                  <a:pt x="1791716" y="102362"/>
                                </a:lnTo>
                                <a:lnTo>
                                  <a:pt x="0" y="1023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490728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0" y="0"/>
                                </a:moveTo>
                                <a:lnTo>
                                  <a:pt x="285750" y="0"/>
                                </a:lnTo>
                                <a:lnTo>
                                  <a:pt x="2762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276225" y="490728"/>
                            <a:ext cx="9525" cy="254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4762">
                                <a:moveTo>
                                  <a:pt x="9525" y="0"/>
                                </a:moveTo>
                                <a:lnTo>
                                  <a:pt x="9525" y="254762"/>
                                </a:lnTo>
                                <a:lnTo>
                                  <a:pt x="0" y="24523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735965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9525" y="0"/>
                                </a:moveTo>
                                <a:lnTo>
                                  <a:pt x="276225" y="0"/>
                                </a:lnTo>
                                <a:lnTo>
                                  <a:pt x="2857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490728"/>
                            <a:ext cx="9525" cy="254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476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45237"/>
                                </a:lnTo>
                                <a:lnTo>
                                  <a:pt x="0" y="254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276225" y="490728"/>
                            <a:ext cx="3704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209" h="9525">
                                <a:moveTo>
                                  <a:pt x="0" y="0"/>
                                </a:moveTo>
                                <a:lnTo>
                                  <a:pt x="3704209" y="0"/>
                                </a:lnTo>
                                <a:lnTo>
                                  <a:pt x="369468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3970909" y="490728"/>
                            <a:ext cx="9525" cy="254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4762">
                                <a:moveTo>
                                  <a:pt x="9525" y="0"/>
                                </a:moveTo>
                                <a:lnTo>
                                  <a:pt x="9525" y="254762"/>
                                </a:lnTo>
                                <a:lnTo>
                                  <a:pt x="0" y="24523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276225" y="735965"/>
                            <a:ext cx="3704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209" h="9525">
                                <a:moveTo>
                                  <a:pt x="9525" y="0"/>
                                </a:moveTo>
                                <a:lnTo>
                                  <a:pt x="3694684" y="0"/>
                                </a:lnTo>
                                <a:lnTo>
                                  <a:pt x="370420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276225" y="490728"/>
                            <a:ext cx="9525" cy="254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476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45237"/>
                                </a:lnTo>
                                <a:lnTo>
                                  <a:pt x="0" y="254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3970909" y="490728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0" y="0"/>
                                </a:moveTo>
                                <a:lnTo>
                                  <a:pt x="2001266" y="0"/>
                                </a:lnTo>
                                <a:lnTo>
                                  <a:pt x="199174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5962650" y="490728"/>
                            <a:ext cx="9525" cy="254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4762">
                                <a:moveTo>
                                  <a:pt x="9525" y="0"/>
                                </a:moveTo>
                                <a:lnTo>
                                  <a:pt x="9525" y="254762"/>
                                </a:lnTo>
                                <a:lnTo>
                                  <a:pt x="0" y="24523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3970909" y="735965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9525" y="0"/>
                                </a:moveTo>
                                <a:lnTo>
                                  <a:pt x="1991741" y="0"/>
                                </a:lnTo>
                                <a:lnTo>
                                  <a:pt x="20012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3970909" y="490728"/>
                            <a:ext cx="9525" cy="254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476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45237"/>
                                </a:lnTo>
                                <a:lnTo>
                                  <a:pt x="0" y="254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735965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0" y="0"/>
                                </a:moveTo>
                                <a:lnTo>
                                  <a:pt x="285750" y="0"/>
                                </a:lnTo>
                                <a:lnTo>
                                  <a:pt x="2762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276225" y="735965"/>
                            <a:ext cx="9525" cy="1093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93470">
                                <a:moveTo>
                                  <a:pt x="9525" y="0"/>
                                </a:moveTo>
                                <a:lnTo>
                                  <a:pt x="9525" y="1093470"/>
                                </a:lnTo>
                                <a:lnTo>
                                  <a:pt x="0" y="108394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1819910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9525" y="0"/>
                                </a:moveTo>
                                <a:lnTo>
                                  <a:pt x="276225" y="0"/>
                                </a:lnTo>
                                <a:lnTo>
                                  <a:pt x="2857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735965"/>
                            <a:ext cx="9525" cy="1093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9347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83945"/>
                                </a:lnTo>
                                <a:lnTo>
                                  <a:pt x="0" y="1093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276225" y="735965"/>
                            <a:ext cx="3704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209" h="9525">
                                <a:moveTo>
                                  <a:pt x="0" y="0"/>
                                </a:moveTo>
                                <a:lnTo>
                                  <a:pt x="3704209" y="0"/>
                                </a:lnTo>
                                <a:lnTo>
                                  <a:pt x="369468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3970909" y="735965"/>
                            <a:ext cx="9525" cy="1093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93470">
                                <a:moveTo>
                                  <a:pt x="9525" y="0"/>
                                </a:moveTo>
                                <a:lnTo>
                                  <a:pt x="9525" y="1093470"/>
                                </a:lnTo>
                                <a:lnTo>
                                  <a:pt x="0" y="108394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276225" y="1819910"/>
                            <a:ext cx="3704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209" h="9525">
                                <a:moveTo>
                                  <a:pt x="9525" y="0"/>
                                </a:moveTo>
                                <a:lnTo>
                                  <a:pt x="3694684" y="0"/>
                                </a:lnTo>
                                <a:lnTo>
                                  <a:pt x="370420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276225" y="735965"/>
                            <a:ext cx="9525" cy="1093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9347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83945"/>
                                </a:lnTo>
                                <a:lnTo>
                                  <a:pt x="0" y="1093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3970909" y="735965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0" y="0"/>
                                </a:moveTo>
                                <a:lnTo>
                                  <a:pt x="2001266" y="0"/>
                                </a:lnTo>
                                <a:lnTo>
                                  <a:pt x="199174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5962650" y="735965"/>
                            <a:ext cx="9525" cy="1093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93470">
                                <a:moveTo>
                                  <a:pt x="9525" y="0"/>
                                </a:moveTo>
                                <a:lnTo>
                                  <a:pt x="9525" y="1093470"/>
                                </a:lnTo>
                                <a:lnTo>
                                  <a:pt x="0" y="108394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3970909" y="1819910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9525" y="0"/>
                                </a:moveTo>
                                <a:lnTo>
                                  <a:pt x="1991741" y="0"/>
                                </a:lnTo>
                                <a:lnTo>
                                  <a:pt x="20012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3970909" y="735965"/>
                            <a:ext cx="9525" cy="1093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9347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83945"/>
                                </a:lnTo>
                                <a:lnTo>
                                  <a:pt x="0" y="1093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1819910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0" y="0"/>
                                </a:moveTo>
                                <a:lnTo>
                                  <a:pt x="285750" y="0"/>
                                </a:lnTo>
                                <a:lnTo>
                                  <a:pt x="2762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276225" y="1819910"/>
                            <a:ext cx="9525" cy="1341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41121">
                                <a:moveTo>
                                  <a:pt x="9525" y="0"/>
                                </a:moveTo>
                                <a:lnTo>
                                  <a:pt x="9525" y="1341121"/>
                                </a:lnTo>
                                <a:lnTo>
                                  <a:pt x="0" y="133159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3151505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9525" y="0"/>
                                </a:moveTo>
                                <a:lnTo>
                                  <a:pt x="276225" y="0"/>
                                </a:lnTo>
                                <a:lnTo>
                                  <a:pt x="2857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1819910"/>
                            <a:ext cx="9525" cy="1341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4112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331596"/>
                                </a:lnTo>
                                <a:lnTo>
                                  <a:pt x="0" y="13411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276225" y="1819910"/>
                            <a:ext cx="3704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209" h="9525">
                                <a:moveTo>
                                  <a:pt x="0" y="0"/>
                                </a:moveTo>
                                <a:lnTo>
                                  <a:pt x="3704209" y="0"/>
                                </a:lnTo>
                                <a:lnTo>
                                  <a:pt x="369468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3970909" y="1819910"/>
                            <a:ext cx="9525" cy="1341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41121">
                                <a:moveTo>
                                  <a:pt x="9525" y="0"/>
                                </a:moveTo>
                                <a:lnTo>
                                  <a:pt x="9525" y="1341121"/>
                                </a:lnTo>
                                <a:lnTo>
                                  <a:pt x="0" y="133159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276225" y="3151505"/>
                            <a:ext cx="3704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209" h="9525">
                                <a:moveTo>
                                  <a:pt x="9525" y="0"/>
                                </a:moveTo>
                                <a:lnTo>
                                  <a:pt x="3694684" y="0"/>
                                </a:lnTo>
                                <a:lnTo>
                                  <a:pt x="370420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276225" y="1819910"/>
                            <a:ext cx="9525" cy="1341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4112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331596"/>
                                </a:lnTo>
                                <a:lnTo>
                                  <a:pt x="0" y="13411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3970909" y="1819910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0" y="0"/>
                                </a:moveTo>
                                <a:lnTo>
                                  <a:pt x="2001266" y="0"/>
                                </a:lnTo>
                                <a:lnTo>
                                  <a:pt x="199174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5962650" y="1819910"/>
                            <a:ext cx="9525" cy="1341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41121">
                                <a:moveTo>
                                  <a:pt x="9525" y="0"/>
                                </a:moveTo>
                                <a:lnTo>
                                  <a:pt x="9525" y="1341121"/>
                                </a:lnTo>
                                <a:lnTo>
                                  <a:pt x="0" y="133159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3970909" y="3151505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9525" y="0"/>
                                </a:moveTo>
                                <a:lnTo>
                                  <a:pt x="1991741" y="0"/>
                                </a:lnTo>
                                <a:lnTo>
                                  <a:pt x="20012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3970909" y="1819910"/>
                            <a:ext cx="9525" cy="1341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4112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331596"/>
                                </a:lnTo>
                                <a:lnTo>
                                  <a:pt x="0" y="13411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3151505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0" y="0"/>
                                </a:moveTo>
                                <a:lnTo>
                                  <a:pt x="285750" y="0"/>
                                </a:lnTo>
                                <a:lnTo>
                                  <a:pt x="2762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276225" y="3151505"/>
                            <a:ext cx="9525" cy="257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78989">
                                <a:moveTo>
                                  <a:pt x="9525" y="0"/>
                                </a:moveTo>
                                <a:lnTo>
                                  <a:pt x="9525" y="2578989"/>
                                </a:lnTo>
                                <a:lnTo>
                                  <a:pt x="0" y="256946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0" y="5720969"/>
                            <a:ext cx="285750" cy="9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6">
                                <a:moveTo>
                                  <a:pt x="9525" y="0"/>
                                </a:moveTo>
                                <a:lnTo>
                                  <a:pt x="276225" y="0"/>
                                </a:lnTo>
                                <a:lnTo>
                                  <a:pt x="285750" y="9526"/>
                                </a:lnTo>
                                <a:lnTo>
                                  <a:pt x="0" y="9526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0" y="3151505"/>
                            <a:ext cx="9525" cy="257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7898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69463"/>
                                </a:lnTo>
                                <a:lnTo>
                                  <a:pt x="0" y="25789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276225" y="3151505"/>
                            <a:ext cx="3704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209" h="9525">
                                <a:moveTo>
                                  <a:pt x="0" y="0"/>
                                </a:moveTo>
                                <a:lnTo>
                                  <a:pt x="3704209" y="0"/>
                                </a:lnTo>
                                <a:lnTo>
                                  <a:pt x="369468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3970909" y="3151505"/>
                            <a:ext cx="9525" cy="257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78989">
                                <a:moveTo>
                                  <a:pt x="9525" y="0"/>
                                </a:moveTo>
                                <a:lnTo>
                                  <a:pt x="9525" y="2578989"/>
                                </a:lnTo>
                                <a:lnTo>
                                  <a:pt x="0" y="256946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276225" y="5720969"/>
                            <a:ext cx="3704209" cy="9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209" h="9526">
                                <a:moveTo>
                                  <a:pt x="9525" y="0"/>
                                </a:moveTo>
                                <a:lnTo>
                                  <a:pt x="3694684" y="0"/>
                                </a:lnTo>
                                <a:lnTo>
                                  <a:pt x="3704209" y="9526"/>
                                </a:lnTo>
                                <a:lnTo>
                                  <a:pt x="0" y="9526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276225" y="3151505"/>
                            <a:ext cx="9525" cy="257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7898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69463"/>
                                </a:lnTo>
                                <a:lnTo>
                                  <a:pt x="0" y="25789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3970909" y="3151505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0" y="0"/>
                                </a:moveTo>
                                <a:lnTo>
                                  <a:pt x="2001266" y="0"/>
                                </a:lnTo>
                                <a:lnTo>
                                  <a:pt x="199174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5962650" y="3151505"/>
                            <a:ext cx="9525" cy="257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78989">
                                <a:moveTo>
                                  <a:pt x="9525" y="0"/>
                                </a:moveTo>
                                <a:lnTo>
                                  <a:pt x="9525" y="2578989"/>
                                </a:lnTo>
                                <a:lnTo>
                                  <a:pt x="0" y="256946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3970909" y="5720969"/>
                            <a:ext cx="2001266" cy="9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6">
                                <a:moveTo>
                                  <a:pt x="9525" y="0"/>
                                </a:moveTo>
                                <a:lnTo>
                                  <a:pt x="1991741" y="0"/>
                                </a:lnTo>
                                <a:lnTo>
                                  <a:pt x="2001266" y="9526"/>
                                </a:lnTo>
                                <a:lnTo>
                                  <a:pt x="0" y="9526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3970909" y="3151505"/>
                            <a:ext cx="9525" cy="257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7898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69463"/>
                                </a:lnTo>
                                <a:lnTo>
                                  <a:pt x="0" y="25789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0" y="5720969"/>
                            <a:ext cx="285750" cy="9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6">
                                <a:moveTo>
                                  <a:pt x="0" y="0"/>
                                </a:moveTo>
                                <a:lnTo>
                                  <a:pt x="285750" y="0"/>
                                </a:lnTo>
                                <a:lnTo>
                                  <a:pt x="276225" y="9526"/>
                                </a:lnTo>
                                <a:lnTo>
                                  <a:pt x="9525" y="9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276225" y="5720969"/>
                            <a:ext cx="9525" cy="1626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743">
                                <a:moveTo>
                                  <a:pt x="9525" y="0"/>
                                </a:moveTo>
                                <a:lnTo>
                                  <a:pt x="9525" y="1626743"/>
                                </a:lnTo>
                                <a:lnTo>
                                  <a:pt x="0" y="1617218"/>
                                </a:lnTo>
                                <a:lnTo>
                                  <a:pt x="0" y="9526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0" y="7338187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9525" y="0"/>
                                </a:moveTo>
                                <a:lnTo>
                                  <a:pt x="276225" y="0"/>
                                </a:lnTo>
                                <a:lnTo>
                                  <a:pt x="2857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0" y="5720969"/>
                            <a:ext cx="9525" cy="1626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743">
                                <a:moveTo>
                                  <a:pt x="0" y="0"/>
                                </a:moveTo>
                                <a:lnTo>
                                  <a:pt x="9525" y="9526"/>
                                </a:lnTo>
                                <a:lnTo>
                                  <a:pt x="9525" y="1617218"/>
                                </a:lnTo>
                                <a:lnTo>
                                  <a:pt x="0" y="1626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276225" y="5720969"/>
                            <a:ext cx="3704209" cy="9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209" h="9526">
                                <a:moveTo>
                                  <a:pt x="0" y="0"/>
                                </a:moveTo>
                                <a:lnTo>
                                  <a:pt x="3704209" y="0"/>
                                </a:lnTo>
                                <a:lnTo>
                                  <a:pt x="3694684" y="9526"/>
                                </a:lnTo>
                                <a:lnTo>
                                  <a:pt x="9525" y="9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3970909" y="5720969"/>
                            <a:ext cx="9525" cy="1626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743">
                                <a:moveTo>
                                  <a:pt x="9525" y="0"/>
                                </a:moveTo>
                                <a:lnTo>
                                  <a:pt x="9525" y="1626743"/>
                                </a:lnTo>
                                <a:lnTo>
                                  <a:pt x="0" y="1617218"/>
                                </a:lnTo>
                                <a:lnTo>
                                  <a:pt x="0" y="9526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276225" y="7338187"/>
                            <a:ext cx="3704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209" h="9525">
                                <a:moveTo>
                                  <a:pt x="9525" y="0"/>
                                </a:moveTo>
                                <a:lnTo>
                                  <a:pt x="3694684" y="0"/>
                                </a:lnTo>
                                <a:lnTo>
                                  <a:pt x="370420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276225" y="5720969"/>
                            <a:ext cx="9525" cy="1626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743">
                                <a:moveTo>
                                  <a:pt x="0" y="0"/>
                                </a:moveTo>
                                <a:lnTo>
                                  <a:pt x="9525" y="9526"/>
                                </a:lnTo>
                                <a:lnTo>
                                  <a:pt x="9525" y="1617218"/>
                                </a:lnTo>
                                <a:lnTo>
                                  <a:pt x="0" y="1626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3970909" y="5720969"/>
                            <a:ext cx="2001266" cy="9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6">
                                <a:moveTo>
                                  <a:pt x="0" y="0"/>
                                </a:moveTo>
                                <a:lnTo>
                                  <a:pt x="2001266" y="0"/>
                                </a:lnTo>
                                <a:lnTo>
                                  <a:pt x="1991741" y="9526"/>
                                </a:lnTo>
                                <a:lnTo>
                                  <a:pt x="9525" y="9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5962650" y="5720969"/>
                            <a:ext cx="9525" cy="1626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743">
                                <a:moveTo>
                                  <a:pt x="9525" y="0"/>
                                </a:moveTo>
                                <a:lnTo>
                                  <a:pt x="9525" y="1626743"/>
                                </a:lnTo>
                                <a:lnTo>
                                  <a:pt x="0" y="1617218"/>
                                </a:lnTo>
                                <a:lnTo>
                                  <a:pt x="0" y="9526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3970909" y="7338187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9525" y="0"/>
                                </a:moveTo>
                                <a:lnTo>
                                  <a:pt x="1991741" y="0"/>
                                </a:lnTo>
                                <a:lnTo>
                                  <a:pt x="20012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3970909" y="5720969"/>
                            <a:ext cx="9525" cy="1626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743">
                                <a:moveTo>
                                  <a:pt x="0" y="0"/>
                                </a:moveTo>
                                <a:lnTo>
                                  <a:pt x="9525" y="9526"/>
                                </a:lnTo>
                                <a:lnTo>
                                  <a:pt x="9525" y="1617218"/>
                                </a:lnTo>
                                <a:lnTo>
                                  <a:pt x="0" y="1626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7338187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0" y="0"/>
                                </a:moveTo>
                                <a:lnTo>
                                  <a:pt x="285750" y="0"/>
                                </a:lnTo>
                                <a:lnTo>
                                  <a:pt x="2762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276225" y="7338187"/>
                            <a:ext cx="9525" cy="195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5834">
                                <a:moveTo>
                                  <a:pt x="9525" y="0"/>
                                </a:moveTo>
                                <a:lnTo>
                                  <a:pt x="9525" y="195834"/>
                                </a:lnTo>
                                <a:lnTo>
                                  <a:pt x="0" y="18630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0" y="7524496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9525" y="0"/>
                                </a:moveTo>
                                <a:lnTo>
                                  <a:pt x="276225" y="0"/>
                                </a:lnTo>
                                <a:lnTo>
                                  <a:pt x="2857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0" y="7338187"/>
                            <a:ext cx="9525" cy="195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583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6309"/>
                                </a:lnTo>
                                <a:lnTo>
                                  <a:pt x="0" y="195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276225" y="7338187"/>
                            <a:ext cx="3704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209" h="9525">
                                <a:moveTo>
                                  <a:pt x="0" y="0"/>
                                </a:moveTo>
                                <a:lnTo>
                                  <a:pt x="3704209" y="0"/>
                                </a:lnTo>
                                <a:lnTo>
                                  <a:pt x="369468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3970909" y="7338187"/>
                            <a:ext cx="9525" cy="195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5834">
                                <a:moveTo>
                                  <a:pt x="9525" y="0"/>
                                </a:moveTo>
                                <a:lnTo>
                                  <a:pt x="9525" y="195834"/>
                                </a:lnTo>
                                <a:lnTo>
                                  <a:pt x="0" y="18630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276225" y="7524496"/>
                            <a:ext cx="3704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209" h="9525">
                                <a:moveTo>
                                  <a:pt x="9525" y="0"/>
                                </a:moveTo>
                                <a:lnTo>
                                  <a:pt x="3694684" y="0"/>
                                </a:lnTo>
                                <a:lnTo>
                                  <a:pt x="370420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276225" y="7338187"/>
                            <a:ext cx="9525" cy="195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583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6309"/>
                                </a:lnTo>
                                <a:lnTo>
                                  <a:pt x="0" y="195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3970909" y="7338187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0" y="0"/>
                                </a:moveTo>
                                <a:lnTo>
                                  <a:pt x="2001266" y="0"/>
                                </a:lnTo>
                                <a:lnTo>
                                  <a:pt x="199174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5962650" y="7338187"/>
                            <a:ext cx="9525" cy="195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5834">
                                <a:moveTo>
                                  <a:pt x="9525" y="0"/>
                                </a:moveTo>
                                <a:lnTo>
                                  <a:pt x="9525" y="195834"/>
                                </a:lnTo>
                                <a:lnTo>
                                  <a:pt x="0" y="18630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3970909" y="7524496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9525" y="0"/>
                                </a:moveTo>
                                <a:lnTo>
                                  <a:pt x="1991741" y="0"/>
                                </a:lnTo>
                                <a:lnTo>
                                  <a:pt x="20012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3970909" y="7338187"/>
                            <a:ext cx="9525" cy="195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583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6309"/>
                                </a:lnTo>
                                <a:lnTo>
                                  <a:pt x="0" y="195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381000" y="587801"/>
                            <a:ext cx="627192" cy="105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B490C" w14:textId="77777777" w:rsidR="005E7EDE" w:rsidRPr="001D79BF" w:rsidRDefault="005E7EDE" w:rsidP="002C2B1C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D79BF">
                                <w:rPr>
                                  <w:rFonts w:eastAsia="Arial" w:cs="Arial"/>
                                  <w:b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4075684" y="587801"/>
                            <a:ext cx="1197606" cy="105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DE782" w14:textId="77777777" w:rsidR="005E7EDE" w:rsidRPr="001D79BF" w:rsidRDefault="005E7EDE" w:rsidP="002C2B1C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D79BF">
                                <w:rPr>
                                  <w:rFonts w:eastAsia="Arial" w:cs="Arial"/>
                                  <w:b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Pictures, Screenshots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48006" y="802557"/>
                            <a:ext cx="63392" cy="105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70CB8" w14:textId="77777777" w:rsidR="005E7EDE" w:rsidRPr="001D79BF" w:rsidRDefault="005E7EDE" w:rsidP="002C2B1C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D79BF">
                                <w:rPr>
                                  <w:rFonts w:eastAsia="Arial" w:cs="Arial"/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483539" y="817398"/>
                            <a:ext cx="3468740" cy="871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9BC9E" w14:textId="77777777" w:rsidR="005E7EDE" w:rsidRPr="000376E1" w:rsidRDefault="005E7EDE" w:rsidP="000376E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0376E1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Press the key combination</w:t>
                              </w:r>
                              <w:r w:rsidR="000376E1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 xml:space="preserve"> “Windows-key + R” to open the “Run” window</w:t>
                              </w:r>
                            </w:p>
                            <w:p w14:paraId="0CD5B438" w14:textId="77777777" w:rsidR="005E73ED" w:rsidRPr="005E73ED" w:rsidRDefault="005E73ED" w:rsidP="005E73ED">
                              <w:pPr>
                                <w:pStyle w:val="ListParagraph"/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  <w:p w14:paraId="7D6F925F" w14:textId="77777777" w:rsidR="000376E1" w:rsidRPr="000376E1" w:rsidRDefault="000376E1" w:rsidP="000376E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 xml:space="preserve">Enter: </w:t>
                              </w:r>
                              <w:r w:rsidRPr="000376E1">
                                <w:rPr>
                                  <w:rFonts w:eastAsia="Arial" w:cs="Arial"/>
                                  <w:b/>
                                  <w:i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ncpa.cpl</w:t>
                              </w:r>
                            </w:p>
                            <w:p w14:paraId="3C4F3209" w14:textId="77777777" w:rsidR="005E73ED" w:rsidRDefault="005E73ED" w:rsidP="005E73ED">
                              <w:pPr>
                                <w:pStyle w:val="ListParagraph"/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  <w:p w14:paraId="453F4FEC" w14:textId="77777777" w:rsidR="000376E1" w:rsidRPr="000376E1" w:rsidRDefault="000376E1" w:rsidP="000376E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Click on &lt;OK&gt;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019042" y="784099"/>
                            <a:ext cx="1905000" cy="977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Rectangle 196"/>
                        <wps:cNvSpPr/>
                        <wps:spPr>
                          <a:xfrm>
                            <a:off x="48006" y="1886503"/>
                            <a:ext cx="63392" cy="105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D871A" w14:textId="77777777" w:rsidR="005E7EDE" w:rsidRPr="001D79BF" w:rsidRDefault="005E7EDE" w:rsidP="002C2B1C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D79BF">
                                <w:rPr>
                                  <w:rFonts w:eastAsia="Arial" w:cs="Arial"/>
                                  <w:sz w:val="16"/>
                                  <w:szCs w:val="16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324231" y="1886313"/>
                            <a:ext cx="3634820" cy="223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1859D" w14:textId="77777777" w:rsidR="005E7EDE" w:rsidRPr="001D79BF" w:rsidRDefault="005E7EDE" w:rsidP="002C2B1C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D79BF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Open the Ethernet properties by right-clicking on the corresponding connection.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019042" y="1868043"/>
                            <a:ext cx="1905000" cy="1225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Rectangle 200"/>
                        <wps:cNvSpPr/>
                        <wps:spPr>
                          <a:xfrm>
                            <a:off x="48006" y="3218098"/>
                            <a:ext cx="63392" cy="105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4A4AA" w14:textId="77777777" w:rsidR="005E7EDE" w:rsidRPr="001D79BF" w:rsidRDefault="005E7EDE" w:rsidP="002C2B1C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D79BF">
                                <w:rPr>
                                  <w:rFonts w:eastAsia="Arial" w:cs="Arial"/>
                                  <w:sz w:val="16"/>
                                  <w:szCs w:val="16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324231" y="3217934"/>
                            <a:ext cx="3628048" cy="38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E46E4" w14:textId="77777777" w:rsidR="005E7EDE" w:rsidRPr="001D79BF" w:rsidRDefault="005E7EDE" w:rsidP="002C2B1C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D79BF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Select "</w:t>
                              </w:r>
                              <w:r w:rsidR="00F26B48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Internet</w:t>
                              </w:r>
                              <w:r w:rsidR="00F26B48" w:rsidRPr="001D79BF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protocol</w:t>
                              </w:r>
                              <w:r w:rsidRPr="001D79BF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, Version 4(TCP/IPv4)" and click on "Properties".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019042" y="3199638"/>
                            <a:ext cx="1905000" cy="2463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Rectangle 204"/>
                        <wps:cNvSpPr/>
                        <wps:spPr>
                          <a:xfrm>
                            <a:off x="48006" y="5787435"/>
                            <a:ext cx="63392" cy="105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46AFB" w14:textId="77777777" w:rsidR="005E7EDE" w:rsidRPr="001D79BF" w:rsidRDefault="005E7EDE" w:rsidP="002C2B1C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D79BF">
                                <w:rPr>
                                  <w:rFonts w:eastAsia="Arial" w:cs="Arial"/>
                                  <w:sz w:val="16"/>
                                  <w:szCs w:val="16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324231" y="5785382"/>
                            <a:ext cx="3628048" cy="1510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4E77A" w14:textId="77777777" w:rsidR="00C72B16" w:rsidRDefault="005E7EDE" w:rsidP="002C2B1C">
                              <w:pPr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D79BF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Select "Use the following IP address:"</w:t>
                              </w:r>
                              <w:r w:rsidR="00C72B16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 xml:space="preserve"> and have a lookat the IP address of the analyzer and enter the IP address as follows:</w:t>
                              </w:r>
                            </w:p>
                            <w:p w14:paraId="09310AFD" w14:textId="77777777" w:rsidR="009E6B3B" w:rsidRDefault="009E6B3B" w:rsidP="002C2B1C">
                              <w:pPr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  <w:p w14:paraId="397F5351" w14:textId="77777777" w:rsidR="00463F83" w:rsidRDefault="00463F83" w:rsidP="00463F83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Use the same network identifier (e.g. 10.224.13.xxx)</w:t>
                              </w:r>
                            </w:p>
                            <w:p w14:paraId="64AC283C" w14:textId="77777777" w:rsidR="005E73ED" w:rsidRDefault="005E73ED" w:rsidP="005E73ED">
                              <w:pPr>
                                <w:pStyle w:val="ListParagraph"/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  <w:p w14:paraId="3B906F85" w14:textId="77777777" w:rsidR="00463F83" w:rsidRPr="00463F83" w:rsidRDefault="00463F83" w:rsidP="00463F83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Use a different host identifier (e.g. xxx.xxx.xxx.100, whereas the number can be between 0 …255 – EXCEPT 11)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019042" y="5768975"/>
                            <a:ext cx="1905000" cy="1511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Rectangle 212"/>
                        <wps:cNvSpPr/>
                        <wps:spPr>
                          <a:xfrm>
                            <a:off x="48006" y="7404780"/>
                            <a:ext cx="63392" cy="105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7ABAE" w14:textId="77777777" w:rsidR="005E7EDE" w:rsidRPr="001D79BF" w:rsidRDefault="005E7EDE" w:rsidP="002C2B1C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D79BF">
                                <w:rPr>
                                  <w:rFonts w:eastAsia="Arial" w:cs="Arial"/>
                                  <w:sz w:val="16"/>
                                  <w:szCs w:val="16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324231" y="7375490"/>
                            <a:ext cx="2965625" cy="134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F51FF" w14:textId="77777777" w:rsidR="005E7EDE" w:rsidRPr="001D79BF" w:rsidRDefault="005E7EDE" w:rsidP="002C2B1C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D79BF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 xml:space="preserve">Close all </w:t>
                              </w:r>
                              <w:r w:rsidR="005709A7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 xml:space="preserve">open </w:t>
                              </w:r>
                              <w:r w:rsidRPr="001D79BF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 xml:space="preserve">windows </w:t>
                              </w:r>
                              <w:r w:rsidR="005709A7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 xml:space="preserve">for </w:t>
                              </w:r>
                              <w:r w:rsidRPr="001D79BF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the network settings.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Shape 215"/>
                        <wps:cNvSpPr/>
                        <wps:spPr>
                          <a:xfrm>
                            <a:off x="4445" y="127"/>
                            <a:ext cx="5963158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3158" h="400050">
                                <a:moveTo>
                                  <a:pt x="47879" y="0"/>
                                </a:moveTo>
                                <a:cubicBezTo>
                                  <a:pt x="48133" y="0"/>
                                  <a:pt x="48387" y="127"/>
                                  <a:pt x="48768" y="127"/>
                                </a:cubicBezTo>
                                <a:lnTo>
                                  <a:pt x="5915279" y="0"/>
                                </a:lnTo>
                                <a:cubicBezTo>
                                  <a:pt x="5927979" y="0"/>
                                  <a:pt x="5940044" y="5080"/>
                                  <a:pt x="5948934" y="13970"/>
                                </a:cubicBezTo>
                                <a:cubicBezTo>
                                  <a:pt x="5949188" y="14224"/>
                                  <a:pt x="5949315" y="14351"/>
                                  <a:pt x="5949442" y="14605"/>
                                </a:cubicBezTo>
                                <a:cubicBezTo>
                                  <a:pt x="5949442" y="14605"/>
                                  <a:pt x="5949569" y="14605"/>
                                  <a:pt x="5949569" y="14605"/>
                                </a:cubicBezTo>
                                <a:cubicBezTo>
                                  <a:pt x="5958332" y="23622"/>
                                  <a:pt x="5963158" y="35941"/>
                                  <a:pt x="5962904" y="48514"/>
                                </a:cubicBezTo>
                                <a:lnTo>
                                  <a:pt x="5962904" y="352425"/>
                                </a:lnTo>
                                <a:cubicBezTo>
                                  <a:pt x="5962904" y="365125"/>
                                  <a:pt x="5957824" y="377317"/>
                                  <a:pt x="5948934" y="386207"/>
                                </a:cubicBezTo>
                                <a:cubicBezTo>
                                  <a:pt x="5940044" y="395097"/>
                                  <a:pt x="5927852" y="400050"/>
                                  <a:pt x="5915279" y="400050"/>
                                </a:cubicBezTo>
                                <a:cubicBezTo>
                                  <a:pt x="5915025" y="400050"/>
                                  <a:pt x="5914771" y="400050"/>
                                  <a:pt x="5914390" y="400050"/>
                                </a:cubicBezTo>
                                <a:lnTo>
                                  <a:pt x="47879" y="400050"/>
                                </a:lnTo>
                                <a:cubicBezTo>
                                  <a:pt x="34925" y="400050"/>
                                  <a:pt x="22606" y="394843"/>
                                  <a:pt x="13589" y="385572"/>
                                </a:cubicBezTo>
                                <a:cubicBezTo>
                                  <a:pt x="4826" y="376555"/>
                                  <a:pt x="0" y="364363"/>
                                  <a:pt x="254" y="351663"/>
                                </a:cubicBezTo>
                                <a:lnTo>
                                  <a:pt x="254" y="47625"/>
                                </a:lnTo>
                                <a:cubicBezTo>
                                  <a:pt x="254" y="35052"/>
                                  <a:pt x="5334" y="22987"/>
                                  <a:pt x="14224" y="13970"/>
                                </a:cubicBezTo>
                                <a:cubicBezTo>
                                  <a:pt x="23114" y="5080"/>
                                  <a:pt x="35306" y="0"/>
                                  <a:pt x="478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C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09474" y="104902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Shape 218"/>
                        <wps:cNvSpPr/>
                        <wps:spPr>
                          <a:xfrm>
                            <a:off x="18669" y="0"/>
                            <a:ext cx="5935345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5345" h="21336">
                                <a:moveTo>
                                  <a:pt x="5901055" y="127"/>
                                </a:moveTo>
                                <a:cubicBezTo>
                                  <a:pt x="5914009" y="127"/>
                                  <a:pt x="5926328" y="5461"/>
                                  <a:pt x="5935345" y="14732"/>
                                </a:cubicBezTo>
                                <a:lnTo>
                                  <a:pt x="5927979" y="20828"/>
                                </a:lnTo>
                                <a:cubicBezTo>
                                  <a:pt x="5920740" y="13589"/>
                                  <a:pt x="5910707" y="9525"/>
                                  <a:pt x="5900420" y="9779"/>
                                </a:cubicBezTo>
                                <a:lnTo>
                                  <a:pt x="33655" y="9652"/>
                                </a:lnTo>
                                <a:cubicBezTo>
                                  <a:pt x="23368" y="9652"/>
                                  <a:pt x="13462" y="13970"/>
                                  <a:pt x="6223" y="21336"/>
                                </a:cubicBezTo>
                                <a:lnTo>
                                  <a:pt x="0" y="14097"/>
                                </a:lnTo>
                                <a:cubicBezTo>
                                  <a:pt x="9144" y="4953"/>
                                  <a:pt x="21590" y="0"/>
                                  <a:pt x="34544" y="254"/>
                                </a:cubicBezTo>
                                <a:lnTo>
                                  <a:pt x="5901055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B8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18034" y="379095"/>
                            <a:ext cx="593534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5346" h="21336">
                                <a:moveTo>
                                  <a:pt x="5929122" y="0"/>
                                </a:moveTo>
                                <a:lnTo>
                                  <a:pt x="5935346" y="7239"/>
                                </a:lnTo>
                                <a:cubicBezTo>
                                  <a:pt x="5926201" y="16383"/>
                                  <a:pt x="5913756" y="21336"/>
                                  <a:pt x="5900801" y="21082"/>
                                </a:cubicBezTo>
                                <a:lnTo>
                                  <a:pt x="34290" y="21082"/>
                                </a:lnTo>
                                <a:cubicBezTo>
                                  <a:pt x="21336" y="21082"/>
                                  <a:pt x="9017" y="15875"/>
                                  <a:pt x="0" y="6603"/>
                                </a:cubicBezTo>
                                <a:lnTo>
                                  <a:pt x="7366" y="508"/>
                                </a:lnTo>
                                <a:cubicBezTo>
                                  <a:pt x="14605" y="7747"/>
                                  <a:pt x="24638" y="11811"/>
                                  <a:pt x="34925" y="11557"/>
                                </a:cubicBezTo>
                                <a:lnTo>
                                  <a:pt x="5901690" y="11557"/>
                                </a:lnTo>
                                <a:cubicBezTo>
                                  <a:pt x="5911977" y="11557"/>
                                  <a:pt x="5921884" y="7365"/>
                                  <a:pt x="59291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B8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4445" y="13589"/>
                            <a:ext cx="21463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" h="372745">
                                <a:moveTo>
                                  <a:pt x="14859" y="0"/>
                                </a:moveTo>
                                <a:lnTo>
                                  <a:pt x="20955" y="7239"/>
                                </a:lnTo>
                                <a:cubicBezTo>
                                  <a:pt x="13589" y="14605"/>
                                  <a:pt x="9652" y="24511"/>
                                  <a:pt x="9779" y="34925"/>
                                </a:cubicBezTo>
                                <a:lnTo>
                                  <a:pt x="9779" y="338963"/>
                                </a:lnTo>
                                <a:cubicBezTo>
                                  <a:pt x="9779" y="349377"/>
                                  <a:pt x="13970" y="359283"/>
                                  <a:pt x="21463" y="366395"/>
                                </a:cubicBezTo>
                                <a:lnTo>
                                  <a:pt x="14224" y="372745"/>
                                </a:lnTo>
                                <a:cubicBezTo>
                                  <a:pt x="5080" y="363601"/>
                                  <a:pt x="0" y="351155"/>
                                  <a:pt x="254" y="338201"/>
                                </a:cubicBezTo>
                                <a:lnTo>
                                  <a:pt x="254" y="34163"/>
                                </a:lnTo>
                                <a:cubicBezTo>
                                  <a:pt x="254" y="21336"/>
                                  <a:pt x="5461" y="8890"/>
                                  <a:pt x="148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B8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5946140" y="14097"/>
                            <a:ext cx="21463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" h="372745">
                                <a:moveTo>
                                  <a:pt x="7239" y="0"/>
                                </a:moveTo>
                                <a:cubicBezTo>
                                  <a:pt x="16383" y="9144"/>
                                  <a:pt x="21463" y="21590"/>
                                  <a:pt x="21209" y="34544"/>
                                </a:cubicBezTo>
                                <a:lnTo>
                                  <a:pt x="21209" y="338455"/>
                                </a:lnTo>
                                <a:cubicBezTo>
                                  <a:pt x="21209" y="351410"/>
                                  <a:pt x="16002" y="363855"/>
                                  <a:pt x="6603" y="372745"/>
                                </a:cubicBezTo>
                                <a:lnTo>
                                  <a:pt x="508" y="365506"/>
                                </a:lnTo>
                                <a:cubicBezTo>
                                  <a:pt x="7874" y="358140"/>
                                  <a:pt x="11811" y="348235"/>
                                  <a:pt x="11684" y="337820"/>
                                </a:cubicBezTo>
                                <a:lnTo>
                                  <a:pt x="11684" y="33655"/>
                                </a:lnTo>
                                <a:cubicBezTo>
                                  <a:pt x="11684" y="23368"/>
                                  <a:pt x="7493" y="13463"/>
                                  <a:pt x="0" y="6350"/>
                                </a:cubicBez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B8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357124" y="125158"/>
                            <a:ext cx="3569913" cy="11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1CFC7" w14:textId="77777777" w:rsidR="005E7EDE" w:rsidRPr="001D79BF" w:rsidRDefault="005E7EDE" w:rsidP="002C2B1C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D79BF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Elevated privileges are required to change the network settings!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9E9AF3" id="Group 7154" o:spid="_x0000_s1107" style="width:470.25pt;height:593.25pt;mso-position-horizontal-relative:char;mso-position-vertical-relative:line" coordsize="59721,7534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">
                <v:shape id="Shape 8263" o:spid="_x0000_s1108" style="position:absolute;left:46;top:4954;width:2763;height:2453;visibility:visible;mso-wrap-style:square;v-text-anchor:top" coordsize="276225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" path="m,l276225,r,245364l,245364,,e" fillcolor="#f4f5f7" stroked="f" strokeweight="0">
                  <v:stroke miterlimit="83231f" joinstyle="miter"/>
                  <v:path arrowok="t" textboxrect="0,0,276225,245364"/>
                </v:shape>
                <v:shape id="Shape 8264" o:spid="_x0000_s1109" style="position:absolute;left:1047;top:5669;width:762;height:1023;visibility:visible;mso-wrap-style:square;v-text-anchor:top" coordsize="76200,10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" path="m,l76200,r,102362l,102362,,e" fillcolor="#f4f5f7" stroked="f" strokeweight="0">
                  <v:stroke miterlimit="83231f" joinstyle="miter"/>
                  <v:path arrowok="t" textboxrect="0,0,76200,102362"/>
                </v:shape>
                <v:shape id="Shape 8265" o:spid="_x0000_s1110" style="position:absolute;left:2809;top:4954;width:36948;height:2453;visibility:visible;mso-wrap-style:square;v-text-anchor:top" coordsize="3694811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" path="m,l3694811,r,245364l,245364,,e" fillcolor="#f4f5f7" stroked="f" strokeweight="0">
                  <v:stroke miterlimit="83231f" joinstyle="miter"/>
                  <v:path arrowok="t" textboxrect="0,0,3694811,245364"/>
                </v:shape>
                <v:shape id="Shape 8266" o:spid="_x0000_s1111" style="position:absolute;left:3810;top:5669;width:34946;height:1023;visibility:visible;mso-wrap-style:square;v-text-anchor:top" coordsize="3494659,10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" path="m,l3494659,r,102362l,102362,,e" fillcolor="#f4f5f7" stroked="f" strokeweight="0">
                  <v:stroke miterlimit="83231f" joinstyle="miter"/>
                  <v:path arrowok="t" textboxrect="0,0,3494659,102362"/>
                </v:shape>
                <v:shape id="Shape 8267" o:spid="_x0000_s1112" style="position:absolute;left:39757;top:4954;width:19916;height:2453;visibility:visible;mso-wrap-style:square;v-text-anchor:top" coordsize="1991614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" path="m,l1991614,r,245364l,245364,,e" fillcolor="#f4f5f7" stroked="f" strokeweight="0">
                  <v:stroke miterlimit="83231f" joinstyle="miter"/>
                  <v:path arrowok="t" textboxrect="0,0,1991614,245364"/>
                </v:shape>
                <v:shape id="Shape 8268" o:spid="_x0000_s1113" style="position:absolute;left:40756;top:5669;width:17918;height:1023;visibility:visible;mso-wrap-style:square;v-text-anchor:top" coordsize="1791716,10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" path="m,l1791716,r,102362l,102362,,e" fillcolor="#f4f5f7" stroked="f" strokeweight="0">
                  <v:stroke miterlimit="83231f" joinstyle="miter"/>
                  <v:path arrowok="t" textboxrect="0,0,1791716,102362"/>
                </v:shape>
                <v:shape id="Shape 107" o:spid="_x0000_s1114" style="position:absolute;top:4907;width:2857;height:95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" path="m,l285750,r-9525,9525l9525,9525,,xe" fillcolor="#c1c7d0" stroked="f" strokeweight="0">
                  <v:stroke miterlimit="83231f" joinstyle="miter"/>
                  <v:path arrowok="t" textboxrect="0,0,285750,9525"/>
                </v:shape>
                <v:shape id="Shape 108" o:spid="_x0000_s1115" style="position:absolute;left:2762;top:4907;width:95;height:2547;visibility:visible;mso-wrap-style:square;v-text-anchor:top" coordsize="9525,25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" path="m9525,r,254762l,245237,,9525,9525,xe" fillcolor="#c1c7d0" stroked="f" strokeweight="0">
                  <v:stroke miterlimit="83231f" joinstyle="miter"/>
                  <v:path arrowok="t" textboxrect="0,0,9525,254762"/>
                </v:shape>
                <v:shape id="Shape 109" o:spid="_x0000_s1116" style="position:absolute;top:7359;width:2857;height:95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" path="m9525,l276225,r9525,9525l,9525,9525,xe" fillcolor="#c1c7d0" stroked="f" strokeweight="0">
                  <v:stroke miterlimit="83231f" joinstyle="miter"/>
                  <v:path arrowok="t" textboxrect="0,0,285750,9525"/>
                </v:shape>
                <v:shape id="Shape 110" o:spid="_x0000_s1117" style="position:absolute;top:4907;width:95;height:2547;visibility:visible;mso-wrap-style:square;v-text-anchor:top" coordsize="9525,25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" path="m,l9525,9525r,235712l,254762,,xe" fillcolor="#c1c7d0" stroked="f" strokeweight="0">
                  <v:stroke miterlimit="83231f" joinstyle="miter"/>
                  <v:path arrowok="t" textboxrect="0,0,9525,254762"/>
                </v:shape>
                <v:shape id="Shape 111" o:spid="_x0000_s1118" style="position:absolute;left:2762;top:4907;width:37042;height:95;visibility:visible;mso-wrap-style:square;v-text-anchor:top" coordsize="37042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" path="m,l3704209,r-9525,9525l9525,9525,,xe" fillcolor="#c1c7d0" stroked="f" strokeweight="0">
                  <v:stroke miterlimit="83231f" joinstyle="miter"/>
                  <v:path arrowok="t" textboxrect="0,0,3704209,9525"/>
                </v:shape>
                <v:shape id="Shape 112" o:spid="_x0000_s1119" style="position:absolute;left:39709;top:4907;width:95;height:2547;visibility:visible;mso-wrap-style:square;v-text-anchor:top" coordsize="9525,25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" path="m9525,r,254762l,245237,,9525,9525,xe" fillcolor="#c1c7d0" stroked="f" strokeweight="0">
                  <v:stroke miterlimit="83231f" joinstyle="miter"/>
                  <v:path arrowok="t" textboxrect="0,0,9525,254762"/>
                </v:shape>
                <v:shape id="Shape 113" o:spid="_x0000_s1120" style="position:absolute;left:2762;top:7359;width:37042;height:95;visibility:visible;mso-wrap-style:square;v-text-anchor:top" coordsize="37042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" path="m9525,l3694684,r9525,9525l,9525,9525,xe" fillcolor="#c1c7d0" stroked="f" strokeweight="0">
                  <v:stroke miterlimit="83231f" joinstyle="miter"/>
                  <v:path arrowok="t" textboxrect="0,0,3704209,9525"/>
                </v:shape>
                <v:shape id="Shape 114" o:spid="_x0000_s1121" style="position:absolute;left:2762;top:4907;width:95;height:2547;visibility:visible;mso-wrap-style:square;v-text-anchor:top" coordsize="9525,25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" path="m,l9525,9525r,235712l,254762,,xe" fillcolor="#c1c7d0" stroked="f" strokeweight="0">
                  <v:stroke miterlimit="83231f" joinstyle="miter"/>
                  <v:path arrowok="t" textboxrect="0,0,9525,254762"/>
                </v:shape>
                <v:shape id="Shape 115" o:spid="_x0000_s1122" style="position:absolute;left:39709;top:4907;width:20012;height:95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" path="m,l2001266,r-9525,9525l9525,9525,,xe" fillcolor="#c1c7d0" stroked="f" strokeweight="0">
                  <v:stroke miterlimit="83231f" joinstyle="miter"/>
                  <v:path arrowok="t" textboxrect="0,0,2001266,9525"/>
                </v:shape>
                <v:shape id="Shape 116" o:spid="_x0000_s1123" style="position:absolute;left:59626;top:4907;width:95;height:2547;visibility:visible;mso-wrap-style:square;v-text-anchor:top" coordsize="9525,25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" path="m9525,r,254762l,245237,,9525,9525,xe" fillcolor="#c1c7d0" stroked="f" strokeweight="0">
                  <v:stroke miterlimit="83231f" joinstyle="miter"/>
                  <v:path arrowok="t" textboxrect="0,0,9525,254762"/>
                </v:shape>
                <v:shape id="Shape 117" o:spid="_x0000_s1124" style="position:absolute;left:39709;top:7359;width:20012;height:95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" path="m9525,l1991741,r9525,9525l,9525,9525,xe" fillcolor="#c1c7d0" stroked="f" strokeweight="0">
                  <v:stroke miterlimit="83231f" joinstyle="miter"/>
                  <v:path arrowok="t" textboxrect="0,0,2001266,9525"/>
                </v:shape>
                <v:shape id="Shape 118" o:spid="_x0000_s1125" style="position:absolute;left:39709;top:4907;width:95;height:2547;visibility:visible;mso-wrap-style:square;v-text-anchor:top" coordsize="9525,25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" path="m,l9525,9525r,235712l,254762,,xe" fillcolor="#c1c7d0" stroked="f" strokeweight="0">
                  <v:stroke miterlimit="83231f" joinstyle="miter"/>
                  <v:path arrowok="t" textboxrect="0,0,9525,254762"/>
                </v:shape>
                <v:shape id="Shape 119" o:spid="_x0000_s1126" style="position:absolute;top:7359;width:2857;height:95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" path="m,l285750,r-9525,9525l9525,9525,,xe" fillcolor="#c1c7d0" stroked="f" strokeweight="0">
                  <v:stroke miterlimit="83231f" joinstyle="miter"/>
                  <v:path arrowok="t" textboxrect="0,0,285750,9525"/>
                </v:shape>
                <v:shape id="Shape 120" o:spid="_x0000_s1127" style="position:absolute;left:2762;top:7359;width:95;height:10935;visibility:visible;mso-wrap-style:square;v-text-anchor:top" coordsize="9525,109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" path="m9525,r,1093470l,1083945,,9525,9525,xe" fillcolor="#c1c7d0" stroked="f" strokeweight="0">
                  <v:stroke miterlimit="83231f" joinstyle="miter"/>
                  <v:path arrowok="t" textboxrect="0,0,9525,1093470"/>
                </v:shape>
                <v:shape id="Shape 121" o:spid="_x0000_s1128" style="position:absolute;top:18199;width:2857;height:95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" path="m9525,l276225,r9525,9525l,9525,9525,xe" fillcolor="#c1c7d0" stroked="f" strokeweight="0">
                  <v:stroke miterlimit="83231f" joinstyle="miter"/>
                  <v:path arrowok="t" textboxrect="0,0,285750,9525"/>
                </v:shape>
                <v:shape id="Shape 122" o:spid="_x0000_s1129" style="position:absolute;top:7359;width:95;height:10935;visibility:visible;mso-wrap-style:square;v-text-anchor:top" coordsize="9525,109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" path="m,l9525,9525r,1074420l,1093470,,xe" fillcolor="#c1c7d0" stroked="f" strokeweight="0">
                  <v:stroke miterlimit="83231f" joinstyle="miter"/>
                  <v:path arrowok="t" textboxrect="0,0,9525,1093470"/>
                </v:shape>
                <v:shape id="Shape 123" o:spid="_x0000_s1130" style="position:absolute;left:2762;top:7359;width:37042;height:95;visibility:visible;mso-wrap-style:square;v-text-anchor:top" coordsize="37042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" path="m,l3704209,r-9525,9525l9525,9525,,xe" fillcolor="#c1c7d0" stroked="f" strokeweight="0">
                  <v:stroke miterlimit="83231f" joinstyle="miter"/>
                  <v:path arrowok="t" textboxrect="0,0,3704209,9525"/>
                </v:shape>
                <v:shape id="Shape 124" o:spid="_x0000_s1131" style="position:absolute;left:39709;top:7359;width:95;height:10935;visibility:visible;mso-wrap-style:square;v-text-anchor:top" coordsize="9525,109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" path="m9525,r,1093470l,1083945,,9525,9525,xe" fillcolor="#c1c7d0" stroked="f" strokeweight="0">
                  <v:stroke miterlimit="83231f" joinstyle="miter"/>
                  <v:path arrowok="t" textboxrect="0,0,9525,1093470"/>
                </v:shape>
                <v:shape id="Shape 125" o:spid="_x0000_s1132" style="position:absolute;left:2762;top:18199;width:37042;height:95;visibility:visible;mso-wrap-style:square;v-text-anchor:top" coordsize="37042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" path="m9525,l3694684,r9525,9525l,9525,9525,xe" fillcolor="#c1c7d0" stroked="f" strokeweight="0">
                  <v:stroke miterlimit="83231f" joinstyle="miter"/>
                  <v:path arrowok="t" textboxrect="0,0,3704209,9525"/>
                </v:shape>
                <v:shape id="Shape 126" o:spid="_x0000_s1133" style="position:absolute;left:2762;top:7359;width:95;height:10935;visibility:visible;mso-wrap-style:square;v-text-anchor:top" coordsize="9525,109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" path="m,l9525,9525r,1074420l,1093470,,xe" fillcolor="#c1c7d0" stroked="f" strokeweight="0">
                  <v:stroke miterlimit="83231f" joinstyle="miter"/>
                  <v:path arrowok="t" textboxrect="0,0,9525,1093470"/>
                </v:shape>
                <v:shape id="Shape 127" o:spid="_x0000_s1134" style="position:absolute;left:39709;top:7359;width:20012;height:95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" path="m,l2001266,r-9525,9525l9525,9525,,xe" fillcolor="#c1c7d0" stroked="f" strokeweight="0">
                  <v:stroke miterlimit="83231f" joinstyle="miter"/>
                  <v:path arrowok="t" textboxrect="0,0,2001266,9525"/>
                </v:shape>
                <v:shape id="Shape 128" o:spid="_x0000_s1135" style="position:absolute;left:59626;top:7359;width:95;height:10935;visibility:visible;mso-wrap-style:square;v-text-anchor:top" coordsize="9525,109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" path="m9525,r,1093470l,1083945,,9525,9525,xe" fillcolor="#c1c7d0" stroked="f" strokeweight="0">
                  <v:stroke miterlimit="83231f" joinstyle="miter"/>
                  <v:path arrowok="t" textboxrect="0,0,9525,1093470"/>
                </v:shape>
                <v:shape id="Shape 129" o:spid="_x0000_s1136" style="position:absolute;left:39709;top:18199;width:20012;height:95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" path="m9525,l1991741,r9525,9525l,9525,9525,xe" fillcolor="#c1c7d0" stroked="f" strokeweight="0">
                  <v:stroke miterlimit="83231f" joinstyle="miter"/>
                  <v:path arrowok="t" textboxrect="0,0,2001266,9525"/>
                </v:shape>
                <v:shape id="Shape 130" o:spid="_x0000_s1137" style="position:absolute;left:39709;top:7359;width:95;height:10935;visibility:visible;mso-wrap-style:square;v-text-anchor:top" coordsize="9525,109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" path="m,l9525,9525r,1074420l,1093470,,xe" fillcolor="#c1c7d0" stroked="f" strokeweight="0">
                  <v:stroke miterlimit="83231f" joinstyle="miter"/>
                  <v:path arrowok="t" textboxrect="0,0,9525,1093470"/>
                </v:shape>
                <v:shape id="Shape 131" o:spid="_x0000_s1138" style="position:absolute;top:18199;width:2857;height:95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" path="m,l285750,r-9525,9525l9525,9525,,xe" fillcolor="#c1c7d0" stroked="f" strokeweight="0">
                  <v:stroke miterlimit="83231f" joinstyle="miter"/>
                  <v:path arrowok="t" textboxrect="0,0,285750,9525"/>
                </v:shape>
                <v:shape id="Shape 132" o:spid="_x0000_s1139" style="position:absolute;left:2762;top:18199;width:95;height:13411;visibility:visible;mso-wrap-style:square;v-text-anchor:top" coordsize="9525,134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" path="m9525,r,1341121l,1331596,,9525,9525,xe" fillcolor="#c1c7d0" stroked="f" strokeweight="0">
                  <v:stroke miterlimit="83231f" joinstyle="miter"/>
                  <v:path arrowok="t" textboxrect="0,0,9525,1341121"/>
                </v:shape>
                <v:shape id="Shape 133" o:spid="_x0000_s1140" style="position:absolute;top:31515;width:2857;height:95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" path="m9525,l276225,r9525,9525l,9525,9525,xe" fillcolor="#c1c7d0" stroked="f" strokeweight="0">
                  <v:stroke miterlimit="83231f" joinstyle="miter"/>
                  <v:path arrowok="t" textboxrect="0,0,285750,9525"/>
                </v:shape>
                <v:shape id="Shape 134" o:spid="_x0000_s1141" style="position:absolute;top:18199;width:95;height:13411;visibility:visible;mso-wrap-style:square;v-text-anchor:top" coordsize="9525,134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" path="m,l9525,9525r,1322071l,1341121,,xe" fillcolor="#c1c7d0" stroked="f" strokeweight="0">
                  <v:stroke miterlimit="83231f" joinstyle="miter"/>
                  <v:path arrowok="t" textboxrect="0,0,9525,1341121"/>
                </v:shape>
                <v:shape id="Shape 135" o:spid="_x0000_s1142" style="position:absolute;left:2762;top:18199;width:37042;height:95;visibility:visible;mso-wrap-style:square;v-text-anchor:top" coordsize="37042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" path="m,l3704209,r-9525,9525l9525,9525,,xe" fillcolor="#c1c7d0" stroked="f" strokeweight="0">
                  <v:stroke miterlimit="83231f" joinstyle="miter"/>
                  <v:path arrowok="t" textboxrect="0,0,3704209,9525"/>
                </v:shape>
                <v:shape id="Shape 136" o:spid="_x0000_s1143" style="position:absolute;left:39709;top:18199;width:95;height:13411;visibility:visible;mso-wrap-style:square;v-text-anchor:top" coordsize="9525,134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" path="m9525,r,1341121l,1331596,,9525,9525,xe" fillcolor="#c1c7d0" stroked="f" strokeweight="0">
                  <v:stroke miterlimit="83231f" joinstyle="miter"/>
                  <v:path arrowok="t" textboxrect="0,0,9525,1341121"/>
                </v:shape>
                <v:shape id="Shape 137" o:spid="_x0000_s1144" style="position:absolute;left:2762;top:31515;width:37042;height:95;visibility:visible;mso-wrap-style:square;v-text-anchor:top" coordsize="37042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" path="m9525,l3694684,r9525,9525l,9525,9525,xe" fillcolor="#c1c7d0" stroked="f" strokeweight="0">
                  <v:stroke miterlimit="83231f" joinstyle="miter"/>
                  <v:path arrowok="t" textboxrect="0,0,3704209,9525"/>
                </v:shape>
                <v:shape id="Shape 138" o:spid="_x0000_s1145" style="position:absolute;left:2762;top:18199;width:95;height:13411;visibility:visible;mso-wrap-style:square;v-text-anchor:top" coordsize="9525,134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" path="m,l9525,9525r,1322071l,1341121,,xe" fillcolor="#c1c7d0" stroked="f" strokeweight="0">
                  <v:stroke miterlimit="83231f" joinstyle="miter"/>
                  <v:path arrowok="t" textboxrect="0,0,9525,1341121"/>
                </v:shape>
                <v:shape id="Shape 139" o:spid="_x0000_s1146" style="position:absolute;left:39709;top:18199;width:20012;height:95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" path="m,l2001266,r-9525,9525l9525,9525,,xe" fillcolor="#c1c7d0" stroked="f" strokeweight="0">
                  <v:stroke miterlimit="83231f" joinstyle="miter"/>
                  <v:path arrowok="t" textboxrect="0,0,2001266,9525"/>
                </v:shape>
                <v:shape id="Shape 140" o:spid="_x0000_s1147" style="position:absolute;left:59626;top:18199;width:95;height:13411;visibility:visible;mso-wrap-style:square;v-text-anchor:top" coordsize="9525,134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" path="m9525,r,1341121l,1331596,,9525,9525,xe" fillcolor="#c1c7d0" stroked="f" strokeweight="0">
                  <v:stroke miterlimit="83231f" joinstyle="miter"/>
                  <v:path arrowok="t" textboxrect="0,0,9525,1341121"/>
                </v:shape>
                <v:shape id="Shape 141" o:spid="_x0000_s1148" style="position:absolute;left:39709;top:31515;width:20012;height:95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" path="m9525,l1991741,r9525,9525l,9525,9525,xe" fillcolor="#c1c7d0" stroked="f" strokeweight="0">
                  <v:stroke miterlimit="83231f" joinstyle="miter"/>
                  <v:path arrowok="t" textboxrect="0,0,2001266,9525"/>
                </v:shape>
                <v:shape id="Shape 142" o:spid="_x0000_s1149" style="position:absolute;left:39709;top:18199;width:95;height:13411;visibility:visible;mso-wrap-style:square;v-text-anchor:top" coordsize="9525,134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" path="m,l9525,9525r,1322071l,1341121,,xe" fillcolor="#c1c7d0" stroked="f" strokeweight="0">
                  <v:stroke miterlimit="83231f" joinstyle="miter"/>
                  <v:path arrowok="t" textboxrect="0,0,9525,1341121"/>
                </v:shape>
                <v:shape id="Shape 143" o:spid="_x0000_s1150" style="position:absolute;top:31515;width:2857;height:95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" path="m,l285750,r-9525,9525l9525,9525,,xe" fillcolor="#c1c7d0" stroked="f" strokeweight="0">
                  <v:stroke miterlimit="83231f" joinstyle="miter"/>
                  <v:path arrowok="t" textboxrect="0,0,285750,9525"/>
                </v:shape>
                <v:shape id="Shape 144" o:spid="_x0000_s1151" style="position:absolute;left:2762;top:31515;width:95;height:25789;visibility:visible;mso-wrap-style:square;v-text-anchor:top" coordsize="9525,257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" path="m9525,r,2578989l,2569463,,9525,9525,xe" fillcolor="#c1c7d0" stroked="f" strokeweight="0">
                  <v:stroke miterlimit="83231f" joinstyle="miter"/>
                  <v:path arrowok="t" textboxrect="0,0,9525,2578989"/>
                </v:shape>
                <v:shape id="Shape 145" o:spid="_x0000_s1152" style="position:absolute;top:57209;width:2857;height:95;visibility:visible;mso-wrap-style:square;v-text-anchor:top" coordsize="285750,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" path="m9525,l276225,r9525,9526l,9526,9525,xe" fillcolor="#c1c7d0" stroked="f" strokeweight="0">
                  <v:stroke miterlimit="83231f" joinstyle="miter"/>
                  <v:path arrowok="t" textboxrect="0,0,285750,9526"/>
                </v:shape>
                <v:shape id="Shape 146" o:spid="_x0000_s1153" style="position:absolute;top:31515;width:95;height:25789;visibility:visible;mso-wrap-style:square;v-text-anchor:top" coordsize="9525,257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" path="m,l9525,9525r,2559938l,2578989,,xe" fillcolor="#c1c7d0" stroked="f" strokeweight="0">
                  <v:stroke miterlimit="83231f" joinstyle="miter"/>
                  <v:path arrowok="t" textboxrect="0,0,9525,2578989"/>
                </v:shape>
                <v:shape id="Shape 147" o:spid="_x0000_s1154" style="position:absolute;left:2762;top:31515;width:37042;height:95;visibility:visible;mso-wrap-style:square;v-text-anchor:top" coordsize="37042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" path="m,l3704209,r-9525,9525l9525,9525,,xe" fillcolor="#c1c7d0" stroked="f" strokeweight="0">
                  <v:stroke miterlimit="83231f" joinstyle="miter"/>
                  <v:path arrowok="t" textboxrect="0,0,3704209,9525"/>
                </v:shape>
                <v:shape id="Shape 148" o:spid="_x0000_s1155" style="position:absolute;left:39709;top:31515;width:95;height:25789;visibility:visible;mso-wrap-style:square;v-text-anchor:top" coordsize="9525,257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" path="m9525,r,2578989l,2569463,,9525,9525,xe" fillcolor="#c1c7d0" stroked="f" strokeweight="0">
                  <v:stroke miterlimit="83231f" joinstyle="miter"/>
                  <v:path arrowok="t" textboxrect="0,0,9525,2578989"/>
                </v:shape>
                <v:shape id="Shape 149" o:spid="_x0000_s1156" style="position:absolute;left:2762;top:57209;width:37042;height:95;visibility:visible;mso-wrap-style:square;v-text-anchor:top" coordsize="3704209,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" path="m9525,l3694684,r9525,9526l,9526,9525,xe" fillcolor="#c1c7d0" stroked="f" strokeweight="0">
                  <v:stroke miterlimit="83231f" joinstyle="miter"/>
                  <v:path arrowok="t" textboxrect="0,0,3704209,9526"/>
                </v:shape>
                <v:shape id="Shape 150" o:spid="_x0000_s1157" style="position:absolute;left:2762;top:31515;width:95;height:25789;visibility:visible;mso-wrap-style:square;v-text-anchor:top" coordsize="9525,257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" path="m,l9525,9525r,2559938l,2578989,,xe" fillcolor="#c1c7d0" stroked="f" strokeweight="0">
                  <v:stroke miterlimit="83231f" joinstyle="miter"/>
                  <v:path arrowok="t" textboxrect="0,0,9525,2578989"/>
                </v:shape>
                <v:shape id="Shape 151" o:spid="_x0000_s1158" style="position:absolute;left:39709;top:31515;width:20012;height:95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" path="m,l2001266,r-9525,9525l9525,9525,,xe" fillcolor="#c1c7d0" stroked="f" strokeweight="0">
                  <v:stroke miterlimit="83231f" joinstyle="miter"/>
                  <v:path arrowok="t" textboxrect="0,0,2001266,9525"/>
                </v:shape>
                <v:shape id="Shape 152" o:spid="_x0000_s1159" style="position:absolute;left:59626;top:31515;width:95;height:25789;visibility:visible;mso-wrap-style:square;v-text-anchor:top" coordsize="9525,257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" path="m9525,r,2578989l,2569463,,9525,9525,xe" fillcolor="#c1c7d0" stroked="f" strokeweight="0">
                  <v:stroke miterlimit="83231f" joinstyle="miter"/>
                  <v:path arrowok="t" textboxrect="0,0,9525,2578989"/>
                </v:shape>
                <v:shape id="Shape 153" o:spid="_x0000_s1160" style="position:absolute;left:39709;top:57209;width:20012;height:95;visibility:visible;mso-wrap-style:square;v-text-anchor:top" coordsize="2001266,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" path="m9525,l1991741,r9525,9526l,9526,9525,xe" fillcolor="#c1c7d0" stroked="f" strokeweight="0">
                  <v:stroke miterlimit="83231f" joinstyle="miter"/>
                  <v:path arrowok="t" textboxrect="0,0,2001266,9526"/>
                </v:shape>
                <v:shape id="Shape 154" o:spid="_x0000_s1161" style="position:absolute;left:39709;top:31515;width:95;height:25789;visibility:visible;mso-wrap-style:square;v-text-anchor:top" coordsize="9525,257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" path="m,l9525,9525r,2559938l,2578989,,xe" fillcolor="#c1c7d0" stroked="f" strokeweight="0">
                  <v:stroke miterlimit="83231f" joinstyle="miter"/>
                  <v:path arrowok="t" textboxrect="0,0,9525,2578989"/>
                </v:shape>
                <v:shape id="Shape 155" o:spid="_x0000_s1162" style="position:absolute;top:57209;width:2857;height:95;visibility:visible;mso-wrap-style:square;v-text-anchor:top" coordsize="285750,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" path="m,l285750,r-9525,9526l9525,9526,,xe" fillcolor="#c1c7d0" stroked="f" strokeweight="0">
                  <v:stroke miterlimit="83231f" joinstyle="miter"/>
                  <v:path arrowok="t" textboxrect="0,0,285750,9526"/>
                </v:shape>
                <v:shape id="Shape 156" o:spid="_x0000_s1163" style="position:absolute;left:2762;top:57209;width:95;height:16268;visibility:visible;mso-wrap-style:square;v-text-anchor:top" coordsize="9525,1626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" path="m9525,r,1626743l,1617218,,9526,9525,xe" fillcolor="#c1c7d0" stroked="f" strokeweight="0">
                  <v:stroke miterlimit="83231f" joinstyle="miter"/>
                  <v:path arrowok="t" textboxrect="0,0,9525,1626743"/>
                </v:shape>
                <v:shape id="Shape 157" o:spid="_x0000_s1164" style="position:absolute;top:73381;width:2857;height:96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" path="m9525,l276225,r9525,9525l,9525,9525,xe" fillcolor="#c1c7d0" stroked="f" strokeweight="0">
                  <v:stroke miterlimit="83231f" joinstyle="miter"/>
                  <v:path arrowok="t" textboxrect="0,0,285750,9525"/>
                </v:shape>
                <v:shape id="Shape 158" o:spid="_x0000_s1165" style="position:absolute;top:57209;width:95;height:16268;visibility:visible;mso-wrap-style:square;v-text-anchor:top" coordsize="9525,1626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" path="m,l9525,9526r,1607692l,1626743,,xe" fillcolor="#c1c7d0" stroked="f" strokeweight="0">
                  <v:stroke miterlimit="83231f" joinstyle="miter"/>
                  <v:path arrowok="t" textboxrect="0,0,9525,1626743"/>
                </v:shape>
                <v:shape id="Shape 159" o:spid="_x0000_s1166" style="position:absolute;left:2762;top:57209;width:37042;height:95;visibility:visible;mso-wrap-style:square;v-text-anchor:top" coordsize="3704209,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" path="m,l3704209,r-9525,9526l9525,9526,,xe" fillcolor="#c1c7d0" stroked="f" strokeweight="0">
                  <v:stroke miterlimit="83231f" joinstyle="miter"/>
                  <v:path arrowok="t" textboxrect="0,0,3704209,9526"/>
                </v:shape>
                <v:shape id="Shape 160" o:spid="_x0000_s1167" style="position:absolute;left:39709;top:57209;width:95;height:16268;visibility:visible;mso-wrap-style:square;v-text-anchor:top" coordsize="9525,1626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" path="m9525,r,1626743l,1617218,,9526,9525,xe" fillcolor="#c1c7d0" stroked="f" strokeweight="0">
                  <v:stroke miterlimit="83231f" joinstyle="miter"/>
                  <v:path arrowok="t" textboxrect="0,0,9525,1626743"/>
                </v:shape>
                <v:shape id="Shape 161" o:spid="_x0000_s1168" style="position:absolute;left:2762;top:73381;width:37042;height:96;visibility:visible;mso-wrap-style:square;v-text-anchor:top" coordsize="37042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" path="m9525,l3694684,r9525,9525l,9525,9525,xe" fillcolor="#c1c7d0" stroked="f" strokeweight="0">
                  <v:stroke miterlimit="83231f" joinstyle="miter"/>
                  <v:path arrowok="t" textboxrect="0,0,3704209,9525"/>
                </v:shape>
                <v:shape id="Shape 162" o:spid="_x0000_s1169" style="position:absolute;left:2762;top:57209;width:95;height:16268;visibility:visible;mso-wrap-style:square;v-text-anchor:top" coordsize="9525,1626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" path="m,l9525,9526r,1607692l,1626743,,xe" fillcolor="#c1c7d0" stroked="f" strokeweight="0">
                  <v:stroke miterlimit="83231f" joinstyle="miter"/>
                  <v:path arrowok="t" textboxrect="0,0,9525,1626743"/>
                </v:shape>
                <v:shape id="Shape 163" o:spid="_x0000_s1170" style="position:absolute;left:39709;top:57209;width:20012;height:95;visibility:visible;mso-wrap-style:square;v-text-anchor:top" coordsize="2001266,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" path="m,l2001266,r-9525,9526l9525,9526,,xe" fillcolor="#c1c7d0" stroked="f" strokeweight="0">
                  <v:stroke miterlimit="83231f" joinstyle="miter"/>
                  <v:path arrowok="t" textboxrect="0,0,2001266,9526"/>
                </v:shape>
                <v:shape id="Shape 164" o:spid="_x0000_s1171" style="position:absolute;left:59626;top:57209;width:95;height:16268;visibility:visible;mso-wrap-style:square;v-text-anchor:top" coordsize="9525,1626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" path="m9525,r,1626743l,1617218,,9526,9525,xe" fillcolor="#c1c7d0" stroked="f" strokeweight="0">
                  <v:stroke miterlimit="83231f" joinstyle="miter"/>
                  <v:path arrowok="t" textboxrect="0,0,9525,1626743"/>
                </v:shape>
                <v:shape id="Shape 165" o:spid="_x0000_s1172" style="position:absolute;left:39709;top:73381;width:20012;height:96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" path="m9525,l1991741,r9525,9525l,9525,9525,xe" fillcolor="#c1c7d0" stroked="f" strokeweight="0">
                  <v:stroke miterlimit="83231f" joinstyle="miter"/>
                  <v:path arrowok="t" textboxrect="0,0,2001266,9525"/>
                </v:shape>
                <v:shape id="Shape 166" o:spid="_x0000_s1173" style="position:absolute;left:39709;top:57209;width:95;height:16268;visibility:visible;mso-wrap-style:square;v-text-anchor:top" coordsize="9525,1626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" path="m,l9525,9526r,1607692l,1626743,,xe" fillcolor="#c1c7d0" stroked="f" strokeweight="0">
                  <v:stroke miterlimit="83231f" joinstyle="miter"/>
                  <v:path arrowok="t" textboxrect="0,0,9525,1626743"/>
                </v:shape>
                <v:shape id="Shape 167" o:spid="_x0000_s1174" style="position:absolute;top:73381;width:2857;height:96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" path="m,l285750,r-9525,9525l9525,9525,,xe" fillcolor="#c1c7d0" stroked="f" strokeweight="0">
                  <v:stroke miterlimit="83231f" joinstyle="miter"/>
                  <v:path arrowok="t" textboxrect="0,0,285750,9525"/>
                </v:shape>
                <v:shape id="Shape 168" o:spid="_x0000_s1175" style="position:absolute;left:2762;top:73381;width:95;height:1959;visibility:visible;mso-wrap-style:square;v-text-anchor:top" coordsize="9525,19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" path="m9525,r,195834l,186309,,9525,9525,xe" fillcolor="#c1c7d0" stroked="f" strokeweight="0">
                  <v:stroke miterlimit="83231f" joinstyle="miter"/>
                  <v:path arrowok="t" textboxrect="0,0,9525,195834"/>
                </v:shape>
                <v:shape id="Shape 169" o:spid="_x0000_s1176" style="position:absolute;top:75244;width:2857;height:96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" path="m9525,l276225,r9525,9525l,9525,9525,xe" fillcolor="#c1c7d0" stroked="f" strokeweight="0">
                  <v:stroke miterlimit="83231f" joinstyle="miter"/>
                  <v:path arrowok="t" textboxrect="0,0,285750,9525"/>
                </v:shape>
                <v:shape id="Shape 170" o:spid="_x0000_s1177" style="position:absolute;top:73381;width:95;height:1959;visibility:visible;mso-wrap-style:square;v-text-anchor:top" coordsize="9525,19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" path="m,l9525,9525r,176784l,195834,,xe" fillcolor="#c1c7d0" stroked="f" strokeweight="0">
                  <v:stroke miterlimit="83231f" joinstyle="miter"/>
                  <v:path arrowok="t" textboxrect="0,0,9525,195834"/>
                </v:shape>
                <v:shape id="Shape 171" o:spid="_x0000_s1178" style="position:absolute;left:2762;top:73381;width:37042;height:96;visibility:visible;mso-wrap-style:square;v-text-anchor:top" coordsize="37042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" path="m,l3704209,r-9525,9525l9525,9525,,xe" fillcolor="#c1c7d0" stroked="f" strokeweight="0">
                  <v:stroke miterlimit="83231f" joinstyle="miter"/>
                  <v:path arrowok="t" textboxrect="0,0,3704209,9525"/>
                </v:shape>
                <v:shape id="Shape 172" o:spid="_x0000_s1179" style="position:absolute;left:39709;top:73381;width:95;height:1959;visibility:visible;mso-wrap-style:square;v-text-anchor:top" coordsize="9525,19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" path="m9525,r,195834l,186309,,9525,9525,xe" fillcolor="#c1c7d0" stroked="f" strokeweight="0">
                  <v:stroke miterlimit="83231f" joinstyle="miter"/>
                  <v:path arrowok="t" textboxrect="0,0,9525,195834"/>
                </v:shape>
                <v:shape id="Shape 173" o:spid="_x0000_s1180" style="position:absolute;left:2762;top:75244;width:37042;height:96;visibility:visible;mso-wrap-style:square;v-text-anchor:top" coordsize="37042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" path="m9525,l3694684,r9525,9525l,9525,9525,xe" fillcolor="#c1c7d0" stroked="f" strokeweight="0">
                  <v:stroke miterlimit="83231f" joinstyle="miter"/>
                  <v:path arrowok="t" textboxrect="0,0,3704209,9525"/>
                </v:shape>
                <v:shape id="Shape 174" o:spid="_x0000_s1181" style="position:absolute;left:2762;top:73381;width:95;height:1959;visibility:visible;mso-wrap-style:square;v-text-anchor:top" coordsize="9525,19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" path="m,l9525,9525r,176784l,195834,,xe" fillcolor="#c1c7d0" stroked="f" strokeweight="0">
                  <v:stroke miterlimit="83231f" joinstyle="miter"/>
                  <v:path arrowok="t" textboxrect="0,0,9525,195834"/>
                </v:shape>
                <v:shape id="Shape 175" o:spid="_x0000_s1182" style="position:absolute;left:39709;top:73381;width:20012;height:96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" path="m,l2001266,r-9525,9525l9525,9525,,xe" fillcolor="#c1c7d0" stroked="f" strokeweight="0">
                  <v:stroke miterlimit="83231f" joinstyle="miter"/>
                  <v:path arrowok="t" textboxrect="0,0,2001266,9525"/>
                </v:shape>
                <v:shape id="Shape 176" o:spid="_x0000_s1183" style="position:absolute;left:59626;top:73381;width:95;height:1959;visibility:visible;mso-wrap-style:square;v-text-anchor:top" coordsize="9525,19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" path="m9525,r,195834l,186309,,9525,9525,xe" fillcolor="#c1c7d0" stroked="f" strokeweight="0">
                  <v:stroke miterlimit="83231f" joinstyle="miter"/>
                  <v:path arrowok="t" textboxrect="0,0,9525,195834"/>
                </v:shape>
                <v:shape id="Shape 177" o:spid="_x0000_s1184" style="position:absolute;left:39709;top:75244;width:20012;height:96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" path="m9525,l1991741,r9525,9525l,9525,9525,xe" fillcolor="#c1c7d0" stroked="f" strokeweight="0">
                  <v:stroke miterlimit="83231f" joinstyle="miter"/>
                  <v:path arrowok="t" textboxrect="0,0,2001266,9525"/>
                </v:shape>
                <v:shape id="Shape 178" o:spid="_x0000_s1185" style="position:absolute;left:39709;top:73381;width:95;height:1959;visibility:visible;mso-wrap-style:square;v-text-anchor:top" coordsize="9525,19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" path="m,l9525,9525r,176784l,195834,,xe" fillcolor="#c1c7d0" stroked="f" strokeweight="0">
                  <v:stroke miterlimit="83231f" joinstyle="miter"/>
                  <v:path arrowok="t" textboxrect="0,0,9525,195834"/>
                </v:shape>
                <v:rect id="Rectangle 185" o:spid="_x0000_s1186" style="position:absolute;left:3810;top:5878;width:6271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1EAB490C" w14:textId="77777777" w:rsidR="005E7EDE" w:rsidRPr="001D79BF" w:rsidRDefault="005E7EDE" w:rsidP="002C2B1C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D79BF">
                          <w:rPr>
                            <w:rFonts w:eastAsia="Arial" w:cs="Arial"/>
                            <w:b/>
                            <w:color w:val="333333"/>
                            <w:sz w:val="16"/>
                            <w:szCs w:val="16"/>
                            <w:lang w:val="en-US"/>
                          </w:rPr>
                          <w:t>Description</w:t>
                        </w:r>
                      </w:p>
                    </w:txbxContent>
                  </v:textbox>
                </v:rect>
                <v:rect id="Rectangle 186" o:spid="_x0000_s1187" style="position:absolute;left:40756;top:5878;width:11976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14:paraId="180DE782" w14:textId="77777777" w:rsidR="005E7EDE" w:rsidRPr="001D79BF" w:rsidRDefault="005E7EDE" w:rsidP="002C2B1C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D79BF">
                          <w:rPr>
                            <w:rFonts w:eastAsia="Arial" w:cs="Arial"/>
                            <w:b/>
                            <w:color w:val="333333"/>
                            <w:sz w:val="16"/>
                            <w:szCs w:val="16"/>
                            <w:lang w:val="en-US"/>
                          </w:rPr>
                          <w:t>Pictures, Screenshots</w:t>
                        </w:r>
                      </w:p>
                    </w:txbxContent>
                  </v:textbox>
                </v:rect>
                <v:rect id="Rectangle 187" o:spid="_x0000_s1188" style="position:absolute;left:480;top:8025;width:633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40970CB8" w14:textId="77777777" w:rsidR="005E7EDE" w:rsidRPr="001D79BF" w:rsidRDefault="005E7EDE" w:rsidP="002C2B1C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D79BF">
                          <w:rPr>
                            <w:rFonts w:eastAsia="Arial" w:cs="Arial"/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188" o:spid="_x0000_s1189" style="position:absolute;left:4835;top:8173;width:34687;height:8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2949BC9E" w14:textId="77777777" w:rsidR="005E7EDE" w:rsidRPr="000376E1" w:rsidRDefault="005E7EDE" w:rsidP="000376E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0376E1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>Press the key combination</w:t>
                        </w:r>
                        <w:r w:rsidR="000376E1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 xml:space="preserve"> “Windows-key + R” to open the “Run” window</w:t>
                        </w:r>
                      </w:p>
                      <w:p w14:paraId="0CD5B438" w14:textId="77777777" w:rsidR="005E73ED" w:rsidRPr="005E73ED" w:rsidRDefault="005E73ED" w:rsidP="005E73ED">
                        <w:pPr>
                          <w:pStyle w:val="ListParagraph"/>
                          <w:rPr>
                            <w:sz w:val="16"/>
                            <w:szCs w:val="16"/>
                            <w:lang w:val="en-US"/>
                          </w:rPr>
                        </w:pPr>
                      </w:p>
                      <w:p w14:paraId="7D6F925F" w14:textId="77777777" w:rsidR="000376E1" w:rsidRPr="000376E1" w:rsidRDefault="000376E1" w:rsidP="000376E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 xml:space="preserve">Enter: </w:t>
                        </w:r>
                        <w:r w:rsidRPr="000376E1">
                          <w:rPr>
                            <w:rFonts w:eastAsia="Arial" w:cs="Arial"/>
                            <w:b/>
                            <w:i/>
                            <w:color w:val="333333"/>
                            <w:sz w:val="16"/>
                            <w:szCs w:val="16"/>
                            <w:lang w:val="en-US"/>
                          </w:rPr>
                          <w:t>ncpa.cpl</w:t>
                        </w:r>
                      </w:p>
                      <w:p w14:paraId="3C4F3209" w14:textId="77777777" w:rsidR="005E73ED" w:rsidRDefault="005E73ED" w:rsidP="005E73ED">
                        <w:pPr>
                          <w:pStyle w:val="ListParagraph"/>
                          <w:rPr>
                            <w:sz w:val="16"/>
                            <w:szCs w:val="16"/>
                            <w:lang w:val="en-US"/>
                          </w:rPr>
                        </w:pPr>
                      </w:p>
                      <w:p w14:paraId="453F4FEC" w14:textId="77777777" w:rsidR="000376E1" w:rsidRPr="000376E1" w:rsidRDefault="000376E1" w:rsidP="000376E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Click on &lt;OK&gt;</w:t>
                        </w:r>
                      </w:p>
                    </w:txbxContent>
                  </v:textbox>
                </v:rect>
                <v:shape id="Picture 195" o:spid="_x0000_s1190" type="#_x0000_t75" style="position:absolute;left:40190;top:7840;width:19050;height:9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">
                  <v:imagedata r:id="rId23" o:title=""/>
                </v:shape>
                <v:rect id="Rectangle 196" o:spid="_x0000_s1191" style="position:absolute;left:480;top:18865;width:633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2FCD871A" w14:textId="77777777" w:rsidR="005E7EDE" w:rsidRPr="001D79BF" w:rsidRDefault="005E7EDE" w:rsidP="002C2B1C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D79BF">
                          <w:rPr>
                            <w:rFonts w:eastAsia="Arial" w:cs="Arial"/>
                            <w:sz w:val="16"/>
                            <w:szCs w:val="16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97" o:spid="_x0000_s1192" style="position:absolute;left:3242;top:18863;width:36348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14:paraId="6A71859D" w14:textId="77777777" w:rsidR="005E7EDE" w:rsidRPr="001D79BF" w:rsidRDefault="005E7EDE" w:rsidP="002C2B1C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D79BF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>Open the Ethernet properties by right-clicking on the corresponding connection.</w:t>
                        </w:r>
                      </w:p>
                    </w:txbxContent>
                  </v:textbox>
                </v:rect>
                <v:shape id="Picture 199" o:spid="_x0000_s1193" type="#_x0000_t75" style="position:absolute;left:40190;top:18680;width:19050;height:12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">
                  <v:imagedata r:id="rId24" o:title=""/>
                </v:shape>
                <v:rect id="Rectangle 200" o:spid="_x0000_s1194" style="position:absolute;left:480;top:32180;width:633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7BF4A4AA" w14:textId="77777777" w:rsidR="005E7EDE" w:rsidRPr="001D79BF" w:rsidRDefault="005E7EDE" w:rsidP="002C2B1C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D79BF">
                          <w:rPr>
                            <w:rFonts w:eastAsia="Arial" w:cs="Arial"/>
                            <w:sz w:val="16"/>
                            <w:szCs w:val="16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201" o:spid="_x0000_s1195" style="position:absolute;left:3242;top:32179;width:36280;height:3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779E46E4" w14:textId="77777777" w:rsidR="005E7EDE" w:rsidRPr="001D79BF" w:rsidRDefault="005E7EDE" w:rsidP="002C2B1C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D79BF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>Select "</w:t>
                        </w:r>
                        <w:r w:rsidR="00F26B48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>Internet</w:t>
                        </w:r>
                        <w:r w:rsidR="00F26B48" w:rsidRPr="001D79BF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>protocol</w:t>
                        </w:r>
                        <w:r w:rsidRPr="001D79BF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>, Version 4(TCP/IPv4)" and click on "Properties".</w:t>
                        </w:r>
                      </w:p>
                    </w:txbxContent>
                  </v:textbox>
                </v:rect>
                <v:shape id="Picture 203" o:spid="_x0000_s1196" type="#_x0000_t75" style="position:absolute;left:40190;top:31996;width:19050;height:24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">
                  <v:imagedata r:id="rId25" o:title=""/>
                </v:shape>
                <v:rect id="Rectangle 204" o:spid="_x0000_s1197" style="position:absolute;left:480;top:57874;width:633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79046AFB" w14:textId="77777777" w:rsidR="005E7EDE" w:rsidRPr="001D79BF" w:rsidRDefault="005E7EDE" w:rsidP="002C2B1C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D79BF">
                          <w:rPr>
                            <w:rFonts w:eastAsia="Arial" w:cs="Arial"/>
                            <w:sz w:val="16"/>
                            <w:szCs w:val="16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205" o:spid="_x0000_s1198" style="position:absolute;left:3242;top:57853;width:36280;height:15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5A04E77A" w14:textId="77777777" w:rsidR="00C72B16" w:rsidRDefault="005E7EDE" w:rsidP="002C2B1C">
                        <w:pPr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</w:pPr>
                        <w:r w:rsidRPr="001D79BF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>Select "Use the following IP address:"</w:t>
                        </w:r>
                        <w:r w:rsidR="00C72B16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 xml:space="preserve"> and have a lookat the IP address of the analyzer and enter the IP address as follows:</w:t>
                        </w:r>
                      </w:p>
                      <w:p w14:paraId="09310AFD" w14:textId="77777777" w:rsidR="009E6B3B" w:rsidRDefault="009E6B3B" w:rsidP="002C2B1C">
                        <w:pPr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</w:pPr>
                      </w:p>
                      <w:p w14:paraId="397F5351" w14:textId="77777777" w:rsidR="00463F83" w:rsidRDefault="00463F83" w:rsidP="00463F83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Use the same network identifier (e.g. 10.224.13.xxx)</w:t>
                        </w:r>
                      </w:p>
                      <w:p w14:paraId="64AC283C" w14:textId="77777777" w:rsidR="005E73ED" w:rsidRDefault="005E73ED" w:rsidP="005E73ED">
                        <w:pPr>
                          <w:pStyle w:val="ListParagraph"/>
                          <w:rPr>
                            <w:sz w:val="16"/>
                            <w:szCs w:val="16"/>
                            <w:lang w:val="en-US"/>
                          </w:rPr>
                        </w:pPr>
                      </w:p>
                      <w:p w14:paraId="3B906F85" w14:textId="77777777" w:rsidR="00463F83" w:rsidRPr="00463F83" w:rsidRDefault="00463F83" w:rsidP="00463F83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Use a different host identifier (e.g. xxx.xxx.xxx.100, whereas the number can be between 0 …255 – EXCEPT 11)</w:t>
                        </w:r>
                      </w:p>
                    </w:txbxContent>
                  </v:textbox>
                </v:rect>
                <v:shape id="Picture 211" o:spid="_x0000_s1199" type="#_x0000_t75" style="position:absolute;left:40190;top:57689;width:19050;height:15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">
                  <v:imagedata r:id="rId26" o:title=""/>
                </v:shape>
                <v:rect id="Rectangle 212" o:spid="_x0000_s1200" style="position:absolute;left:480;top:74047;width:633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14:paraId="0CB7ABAE" w14:textId="77777777" w:rsidR="005E7EDE" w:rsidRPr="001D79BF" w:rsidRDefault="005E7EDE" w:rsidP="002C2B1C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D79BF">
                          <w:rPr>
                            <w:rFonts w:eastAsia="Arial" w:cs="Arial"/>
                            <w:sz w:val="16"/>
                            <w:szCs w:val="16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213" o:spid="_x0000_s1201" style="position:absolute;left:3242;top:73754;width:29656;height:1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14:paraId="62BF51FF" w14:textId="77777777" w:rsidR="005E7EDE" w:rsidRPr="001D79BF" w:rsidRDefault="005E7EDE" w:rsidP="002C2B1C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D79BF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 xml:space="preserve">Close all </w:t>
                        </w:r>
                        <w:r w:rsidR="005709A7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 xml:space="preserve">open </w:t>
                        </w:r>
                        <w:r w:rsidRPr="001D79BF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 xml:space="preserve">windows </w:t>
                        </w:r>
                        <w:r w:rsidR="005709A7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 xml:space="preserve">for </w:t>
                        </w:r>
                        <w:r w:rsidRPr="001D79BF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>the network settings.</w:t>
                        </w:r>
                      </w:p>
                    </w:txbxContent>
                  </v:textbox>
                </v:rect>
                <v:shape id="Shape 215" o:spid="_x0000_s1202" style="position:absolute;left:44;top:1;width:59632;height:4000;visibility:visible;mso-wrap-style:square;v-text-anchor:top" coordsize="5963158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" path="m47879,v254,,508,127,889,127l5915279,v12700,,24765,5080,33655,13970c5949188,14224,5949315,14351,5949442,14605v,,127,,127,c5958332,23622,5963158,35941,5962904,48514r,303911c5962904,365125,5957824,377317,5948934,386207v-8890,8890,-21082,13843,-33655,13843c5915025,400050,5914771,400050,5914390,400050r-5866511,c34925,400050,22606,394843,13589,385572,4826,376555,,364363,254,351663r,-304038c254,35052,5334,22987,14224,13970,23114,5080,35306,,47879,xe" fillcolor="#fcfcfc" stroked="f" strokeweight="0">
                  <v:stroke miterlimit="83231f" joinstyle="miter"/>
                  <v:path arrowok="t" textboxrect="0,0,5963158,400050"/>
                </v:shape>
                <v:shape id="Picture 217" o:spid="_x0000_s1203" type="#_x0000_t75" style="position:absolute;left:1094;top:1049;width:1524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">
                  <v:imagedata r:id="rId27" o:title=""/>
                </v:shape>
                <v:shape id="Shape 218" o:spid="_x0000_s1204" style="position:absolute;left:186;width:59354;height:213;visibility:visible;mso-wrap-style:square;v-text-anchor:top" coordsize="5935345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" path="m5901055,127v12954,,25273,5334,34290,14605l5927979,20828c5920740,13589,5910707,9525,5900420,9779l33655,9652v-10287,,-20193,4318,-27432,11684l,14097c9144,4953,21590,,34544,254l5901055,127xe" fillcolor="#aab8c6" stroked="f" strokeweight="0">
                  <v:stroke miterlimit="83231f" joinstyle="miter"/>
                  <v:path arrowok="t" textboxrect="0,0,5935345,21336"/>
                </v:shape>
                <v:shape id="Shape 219" o:spid="_x0000_s1205" style="position:absolute;left:180;top:3790;width:59353;height:214;visibility:visible;mso-wrap-style:square;v-text-anchor:top" coordsize="5935346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" path="m5929122,r6224,7239c5926201,16383,5913756,21336,5900801,21082r-5866511,c21336,21082,9017,15875,,6603l7366,508v7239,7239,17272,11303,27559,11049l5901690,11557v10287,,20194,-4192,27432,-11557xe" fillcolor="#aab8c6" stroked="f" strokeweight="0">
                  <v:stroke miterlimit="83231f" joinstyle="miter"/>
                  <v:path arrowok="t" textboxrect="0,0,5935346,21336"/>
                </v:shape>
                <v:shape id="Shape 220" o:spid="_x0000_s1206" style="position:absolute;left:44;top:135;width:215;height:3728;visibility:visible;mso-wrap-style:square;v-text-anchor:top" coordsize="21463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" path="m14859,r6096,7239c13589,14605,9652,24511,9779,34925r,304038c9779,349377,13970,359283,21463,366395r-7239,6350c5080,363601,,351155,254,338201r,-304038c254,21336,5461,8890,14859,xe" fillcolor="#aab8c6" stroked="f" strokeweight="0">
                  <v:stroke miterlimit="83231f" joinstyle="miter"/>
                  <v:path arrowok="t" textboxrect="0,0,21463,372745"/>
                </v:shape>
                <v:shape id="Shape 221" o:spid="_x0000_s1207" style="position:absolute;left:59461;top:140;width:215;height:3728;visibility:visible;mso-wrap-style:square;v-text-anchor:top" coordsize="21463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" path="m7239,v9144,9144,14224,21590,13970,34544l21209,338455v,12955,-5207,25400,-14606,34290l508,365506v7366,-7366,11303,-17271,11176,-27686l11684,33655c11684,23368,7493,13463,,6350l7239,xe" fillcolor="#aab8c6" stroked="f" strokeweight="0">
                  <v:stroke miterlimit="83231f" joinstyle="miter"/>
                  <v:path arrowok="t" textboxrect="0,0,21463,372745"/>
                </v:shape>
                <v:rect id="Rectangle 222" o:spid="_x0000_s1208" style="position:absolute;left:3571;top:1251;width:35699;height:1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4B81CFC7" w14:textId="77777777" w:rsidR="005E7EDE" w:rsidRPr="001D79BF" w:rsidRDefault="005E7EDE" w:rsidP="002C2B1C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D79BF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>Elevated privileges are required to change the network settings!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5A46648" w14:textId="77777777" w:rsidR="00463F83" w:rsidRDefault="00463F83">
      <w:pPr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br w:type="page"/>
      </w:r>
    </w:p>
    <w:p w14:paraId="3EF4C075" w14:textId="77777777" w:rsidR="002C2B1C" w:rsidRPr="0070349D" w:rsidRDefault="002C2B1C" w:rsidP="002C2B1C">
      <w:pPr>
        <w:rPr>
          <w:szCs w:val="22"/>
          <w:lang w:val="en-US"/>
        </w:rPr>
      </w:pPr>
      <w:r w:rsidRPr="0070349D">
        <w:rPr>
          <w:szCs w:val="22"/>
          <w:lang w:val="en-US"/>
        </w:rPr>
        <w:lastRenderedPageBreak/>
        <w:t xml:space="preserve">SOPAS ET: Establish connection to </w:t>
      </w:r>
      <w:r w:rsidR="00463F83" w:rsidRPr="0070349D">
        <w:rPr>
          <w:szCs w:val="22"/>
          <w:lang w:val="en-US"/>
        </w:rPr>
        <w:t xml:space="preserve">the </w:t>
      </w:r>
      <w:r w:rsidRPr="0070349D">
        <w:rPr>
          <w:szCs w:val="22"/>
          <w:lang w:val="en-US"/>
        </w:rPr>
        <w:t>analyzer</w:t>
      </w:r>
    </w:p>
    <w:p w14:paraId="4E881C59" w14:textId="77777777" w:rsidR="00975EB6" w:rsidRDefault="00975EB6" w:rsidP="003B7F42">
      <w:pPr>
        <w:rPr>
          <w:sz w:val="16"/>
          <w:szCs w:val="16"/>
          <w:lang w:val="en-US"/>
        </w:rPr>
      </w:pPr>
    </w:p>
    <w:p w14:paraId="56B465FC" w14:textId="77777777" w:rsidR="002C2B1C" w:rsidRDefault="002C2B1C" w:rsidP="003B7F42">
      <w:pPr>
        <w:rPr>
          <w:sz w:val="16"/>
          <w:szCs w:val="16"/>
          <w:lang w:val="en-US"/>
        </w:rPr>
      </w:pPr>
      <w:r>
        <w:rPr>
          <w:noProof/>
          <w:lang w:val="en-US" w:eastAsia="en-US"/>
        </w:rPr>
        <mc:AlternateContent>
          <mc:Choice Requires="wpg">
            <w:drawing>
              <wp:inline distT="0" distB="0" distL="0" distR="0" wp14:anchorId="077CDCD1" wp14:editId="5C2FF093">
                <wp:extent cx="5972175" cy="6724143"/>
                <wp:effectExtent l="0" t="0" r="9525" b="635"/>
                <wp:docPr id="7842" name="Group 7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6724143"/>
                          <a:chOff x="0" y="0"/>
                          <a:chExt cx="5972175" cy="6724143"/>
                        </a:xfrm>
                      </wpg:grpSpPr>
                      <wps:wsp>
                        <wps:cNvPr id="8275" name="Shape 8275"/>
                        <wps:cNvSpPr/>
                        <wps:spPr>
                          <a:xfrm>
                            <a:off x="4699" y="4699"/>
                            <a:ext cx="276225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5" h="245364">
                                <a:moveTo>
                                  <a:pt x="0" y="0"/>
                                </a:moveTo>
                                <a:lnTo>
                                  <a:pt x="276225" y="0"/>
                                </a:lnTo>
                                <a:lnTo>
                                  <a:pt x="276225" y="245364"/>
                                </a:lnTo>
                                <a:lnTo>
                                  <a:pt x="0" y="2453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6" name="Shape 8276"/>
                        <wps:cNvSpPr/>
                        <wps:spPr>
                          <a:xfrm>
                            <a:off x="104775" y="76200"/>
                            <a:ext cx="76200" cy="102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236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102362"/>
                                </a:lnTo>
                                <a:lnTo>
                                  <a:pt x="0" y="1023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7" name="Shape 8277"/>
                        <wps:cNvSpPr/>
                        <wps:spPr>
                          <a:xfrm>
                            <a:off x="280924" y="4699"/>
                            <a:ext cx="3694811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811" h="245364">
                                <a:moveTo>
                                  <a:pt x="0" y="0"/>
                                </a:moveTo>
                                <a:lnTo>
                                  <a:pt x="3694811" y="0"/>
                                </a:lnTo>
                                <a:lnTo>
                                  <a:pt x="3694811" y="245364"/>
                                </a:lnTo>
                                <a:lnTo>
                                  <a:pt x="0" y="2453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8" name="Shape 8278"/>
                        <wps:cNvSpPr/>
                        <wps:spPr>
                          <a:xfrm>
                            <a:off x="381000" y="76200"/>
                            <a:ext cx="3494659" cy="102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4659" h="102362">
                                <a:moveTo>
                                  <a:pt x="0" y="0"/>
                                </a:moveTo>
                                <a:lnTo>
                                  <a:pt x="3494659" y="0"/>
                                </a:lnTo>
                                <a:lnTo>
                                  <a:pt x="3494659" y="102362"/>
                                </a:lnTo>
                                <a:lnTo>
                                  <a:pt x="0" y="1023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9" name="Shape 8279"/>
                        <wps:cNvSpPr/>
                        <wps:spPr>
                          <a:xfrm>
                            <a:off x="3975735" y="4699"/>
                            <a:ext cx="1991614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614" h="245364">
                                <a:moveTo>
                                  <a:pt x="0" y="0"/>
                                </a:moveTo>
                                <a:lnTo>
                                  <a:pt x="1991614" y="0"/>
                                </a:lnTo>
                                <a:lnTo>
                                  <a:pt x="1991614" y="245364"/>
                                </a:lnTo>
                                <a:lnTo>
                                  <a:pt x="0" y="2453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0" y="0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0" y="0"/>
                                </a:moveTo>
                                <a:lnTo>
                                  <a:pt x="285750" y="0"/>
                                </a:lnTo>
                                <a:lnTo>
                                  <a:pt x="2762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276225" y="0"/>
                            <a:ext cx="9525" cy="254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4762">
                                <a:moveTo>
                                  <a:pt x="9525" y="0"/>
                                </a:moveTo>
                                <a:lnTo>
                                  <a:pt x="9525" y="254762"/>
                                </a:lnTo>
                                <a:lnTo>
                                  <a:pt x="0" y="24523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0" y="245237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9525" y="0"/>
                                </a:moveTo>
                                <a:lnTo>
                                  <a:pt x="276225" y="0"/>
                                </a:lnTo>
                                <a:lnTo>
                                  <a:pt x="2857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0" y="0"/>
                            <a:ext cx="9525" cy="254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476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45237"/>
                                </a:lnTo>
                                <a:lnTo>
                                  <a:pt x="0" y="254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276225" y="0"/>
                            <a:ext cx="3704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209" h="9525">
                                <a:moveTo>
                                  <a:pt x="0" y="0"/>
                                </a:moveTo>
                                <a:lnTo>
                                  <a:pt x="3704209" y="0"/>
                                </a:lnTo>
                                <a:lnTo>
                                  <a:pt x="369468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3970909" y="0"/>
                            <a:ext cx="9525" cy="254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4762">
                                <a:moveTo>
                                  <a:pt x="9525" y="0"/>
                                </a:moveTo>
                                <a:lnTo>
                                  <a:pt x="9525" y="254762"/>
                                </a:lnTo>
                                <a:lnTo>
                                  <a:pt x="0" y="24523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276225" y="245237"/>
                            <a:ext cx="3704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209" h="9525">
                                <a:moveTo>
                                  <a:pt x="9525" y="0"/>
                                </a:moveTo>
                                <a:lnTo>
                                  <a:pt x="3694684" y="0"/>
                                </a:lnTo>
                                <a:lnTo>
                                  <a:pt x="370420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276225" y="0"/>
                            <a:ext cx="9525" cy="254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476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45237"/>
                                </a:lnTo>
                                <a:lnTo>
                                  <a:pt x="0" y="254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3970909" y="0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0" y="0"/>
                                </a:moveTo>
                                <a:lnTo>
                                  <a:pt x="2001266" y="0"/>
                                </a:lnTo>
                                <a:lnTo>
                                  <a:pt x="199174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5962650" y="0"/>
                            <a:ext cx="9525" cy="254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4762">
                                <a:moveTo>
                                  <a:pt x="9525" y="0"/>
                                </a:moveTo>
                                <a:lnTo>
                                  <a:pt x="9525" y="254762"/>
                                </a:lnTo>
                                <a:lnTo>
                                  <a:pt x="0" y="24523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3970909" y="245237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9525" y="0"/>
                                </a:moveTo>
                                <a:lnTo>
                                  <a:pt x="1991741" y="0"/>
                                </a:lnTo>
                                <a:lnTo>
                                  <a:pt x="20012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3970909" y="0"/>
                            <a:ext cx="9525" cy="254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476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45237"/>
                                </a:lnTo>
                                <a:lnTo>
                                  <a:pt x="0" y="254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0" y="245237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0" y="0"/>
                                </a:moveTo>
                                <a:lnTo>
                                  <a:pt x="285750" y="0"/>
                                </a:lnTo>
                                <a:lnTo>
                                  <a:pt x="2762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276225" y="245237"/>
                            <a:ext cx="9525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870">
                                <a:moveTo>
                                  <a:pt x="9525" y="0"/>
                                </a:moveTo>
                                <a:lnTo>
                                  <a:pt x="9525" y="1626870"/>
                                </a:lnTo>
                                <a:lnTo>
                                  <a:pt x="0" y="161734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0" y="1862582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9525" y="0"/>
                                </a:moveTo>
                                <a:lnTo>
                                  <a:pt x="276225" y="0"/>
                                </a:lnTo>
                                <a:lnTo>
                                  <a:pt x="2857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0" y="245237"/>
                            <a:ext cx="9525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87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617345"/>
                                </a:lnTo>
                                <a:lnTo>
                                  <a:pt x="0" y="1626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276225" y="245237"/>
                            <a:ext cx="3704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209" h="9525">
                                <a:moveTo>
                                  <a:pt x="0" y="0"/>
                                </a:moveTo>
                                <a:lnTo>
                                  <a:pt x="3704209" y="0"/>
                                </a:lnTo>
                                <a:lnTo>
                                  <a:pt x="369468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3970909" y="245237"/>
                            <a:ext cx="9525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870">
                                <a:moveTo>
                                  <a:pt x="9525" y="0"/>
                                </a:moveTo>
                                <a:lnTo>
                                  <a:pt x="9525" y="1626870"/>
                                </a:lnTo>
                                <a:lnTo>
                                  <a:pt x="0" y="161734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276225" y="1862582"/>
                            <a:ext cx="3704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209" h="9525">
                                <a:moveTo>
                                  <a:pt x="9525" y="0"/>
                                </a:moveTo>
                                <a:lnTo>
                                  <a:pt x="3694684" y="0"/>
                                </a:lnTo>
                                <a:lnTo>
                                  <a:pt x="370420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276225" y="245237"/>
                            <a:ext cx="9525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87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617345"/>
                                </a:lnTo>
                                <a:lnTo>
                                  <a:pt x="0" y="1626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3970909" y="245237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0" y="0"/>
                                </a:moveTo>
                                <a:lnTo>
                                  <a:pt x="2001266" y="0"/>
                                </a:lnTo>
                                <a:lnTo>
                                  <a:pt x="199174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5962650" y="245237"/>
                            <a:ext cx="9525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870">
                                <a:moveTo>
                                  <a:pt x="9525" y="0"/>
                                </a:moveTo>
                                <a:lnTo>
                                  <a:pt x="9525" y="1626870"/>
                                </a:lnTo>
                                <a:lnTo>
                                  <a:pt x="0" y="161734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3970909" y="1862582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9525" y="0"/>
                                </a:moveTo>
                                <a:lnTo>
                                  <a:pt x="1991741" y="0"/>
                                </a:lnTo>
                                <a:lnTo>
                                  <a:pt x="20012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3970909" y="245237"/>
                            <a:ext cx="9525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87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617345"/>
                                </a:lnTo>
                                <a:lnTo>
                                  <a:pt x="0" y="1626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0" y="1862582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0" y="0"/>
                                </a:moveTo>
                                <a:lnTo>
                                  <a:pt x="285750" y="0"/>
                                </a:lnTo>
                                <a:lnTo>
                                  <a:pt x="2762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276225" y="1862582"/>
                            <a:ext cx="9525" cy="1626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871">
                                <a:moveTo>
                                  <a:pt x="9525" y="0"/>
                                </a:moveTo>
                                <a:lnTo>
                                  <a:pt x="9525" y="1626871"/>
                                </a:lnTo>
                                <a:lnTo>
                                  <a:pt x="0" y="161734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0" y="3479927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9525" y="0"/>
                                </a:moveTo>
                                <a:lnTo>
                                  <a:pt x="276225" y="0"/>
                                </a:lnTo>
                                <a:lnTo>
                                  <a:pt x="2857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0" y="1862582"/>
                            <a:ext cx="9525" cy="1626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87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617346"/>
                                </a:lnTo>
                                <a:lnTo>
                                  <a:pt x="0" y="16268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276225" y="1862582"/>
                            <a:ext cx="3704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209" h="9525">
                                <a:moveTo>
                                  <a:pt x="0" y="0"/>
                                </a:moveTo>
                                <a:lnTo>
                                  <a:pt x="3704209" y="0"/>
                                </a:lnTo>
                                <a:lnTo>
                                  <a:pt x="369468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3970909" y="1862582"/>
                            <a:ext cx="9525" cy="1626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871">
                                <a:moveTo>
                                  <a:pt x="9525" y="0"/>
                                </a:moveTo>
                                <a:lnTo>
                                  <a:pt x="9525" y="1626871"/>
                                </a:lnTo>
                                <a:lnTo>
                                  <a:pt x="0" y="161734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276225" y="3479927"/>
                            <a:ext cx="3704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209" h="9525">
                                <a:moveTo>
                                  <a:pt x="9525" y="0"/>
                                </a:moveTo>
                                <a:lnTo>
                                  <a:pt x="3694684" y="0"/>
                                </a:lnTo>
                                <a:lnTo>
                                  <a:pt x="370420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276225" y="1862582"/>
                            <a:ext cx="9525" cy="1626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87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617346"/>
                                </a:lnTo>
                                <a:lnTo>
                                  <a:pt x="0" y="16268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3970909" y="1862582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0" y="0"/>
                                </a:moveTo>
                                <a:lnTo>
                                  <a:pt x="2001266" y="0"/>
                                </a:lnTo>
                                <a:lnTo>
                                  <a:pt x="199174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5962650" y="1862582"/>
                            <a:ext cx="9525" cy="1626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871">
                                <a:moveTo>
                                  <a:pt x="9525" y="0"/>
                                </a:moveTo>
                                <a:lnTo>
                                  <a:pt x="9525" y="1626871"/>
                                </a:lnTo>
                                <a:lnTo>
                                  <a:pt x="0" y="161734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3970909" y="3479927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9525" y="0"/>
                                </a:moveTo>
                                <a:lnTo>
                                  <a:pt x="1991741" y="0"/>
                                </a:lnTo>
                                <a:lnTo>
                                  <a:pt x="20012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3970909" y="1862582"/>
                            <a:ext cx="9525" cy="1626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87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617346"/>
                                </a:lnTo>
                                <a:lnTo>
                                  <a:pt x="0" y="16268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0" y="3479927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0" y="0"/>
                                </a:moveTo>
                                <a:lnTo>
                                  <a:pt x="285750" y="0"/>
                                </a:lnTo>
                                <a:lnTo>
                                  <a:pt x="2762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276225" y="3479927"/>
                            <a:ext cx="9525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870">
                                <a:moveTo>
                                  <a:pt x="9525" y="0"/>
                                </a:moveTo>
                                <a:lnTo>
                                  <a:pt x="9525" y="1626870"/>
                                </a:lnTo>
                                <a:lnTo>
                                  <a:pt x="0" y="161734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0" y="5097272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9525" y="0"/>
                                </a:moveTo>
                                <a:lnTo>
                                  <a:pt x="276225" y="0"/>
                                </a:lnTo>
                                <a:lnTo>
                                  <a:pt x="2857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0" y="3479927"/>
                            <a:ext cx="9525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87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617345"/>
                                </a:lnTo>
                                <a:lnTo>
                                  <a:pt x="0" y="1626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276225" y="3479927"/>
                            <a:ext cx="3704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209" h="9525">
                                <a:moveTo>
                                  <a:pt x="0" y="0"/>
                                </a:moveTo>
                                <a:lnTo>
                                  <a:pt x="3704209" y="0"/>
                                </a:lnTo>
                                <a:lnTo>
                                  <a:pt x="369468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3970909" y="3479927"/>
                            <a:ext cx="9525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870">
                                <a:moveTo>
                                  <a:pt x="9525" y="0"/>
                                </a:moveTo>
                                <a:lnTo>
                                  <a:pt x="9525" y="1626870"/>
                                </a:lnTo>
                                <a:lnTo>
                                  <a:pt x="0" y="161734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276225" y="5097272"/>
                            <a:ext cx="3704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209" h="9525">
                                <a:moveTo>
                                  <a:pt x="9525" y="0"/>
                                </a:moveTo>
                                <a:lnTo>
                                  <a:pt x="3694684" y="0"/>
                                </a:lnTo>
                                <a:lnTo>
                                  <a:pt x="370420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276225" y="3479927"/>
                            <a:ext cx="9525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87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617345"/>
                                </a:lnTo>
                                <a:lnTo>
                                  <a:pt x="0" y="1626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3970909" y="3479927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0" y="0"/>
                                </a:moveTo>
                                <a:lnTo>
                                  <a:pt x="2001266" y="0"/>
                                </a:lnTo>
                                <a:lnTo>
                                  <a:pt x="199174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5962650" y="3479927"/>
                            <a:ext cx="9525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870">
                                <a:moveTo>
                                  <a:pt x="9525" y="0"/>
                                </a:moveTo>
                                <a:lnTo>
                                  <a:pt x="9525" y="1626870"/>
                                </a:lnTo>
                                <a:lnTo>
                                  <a:pt x="0" y="161734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3970909" y="5097272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9525" y="0"/>
                                </a:moveTo>
                                <a:lnTo>
                                  <a:pt x="1991741" y="0"/>
                                </a:lnTo>
                                <a:lnTo>
                                  <a:pt x="20012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3970909" y="3479927"/>
                            <a:ext cx="9525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87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617345"/>
                                </a:lnTo>
                                <a:lnTo>
                                  <a:pt x="0" y="1626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0" y="5097272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0" y="0"/>
                                </a:moveTo>
                                <a:lnTo>
                                  <a:pt x="285750" y="0"/>
                                </a:lnTo>
                                <a:lnTo>
                                  <a:pt x="2762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276225" y="5097272"/>
                            <a:ext cx="9525" cy="1626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871">
                                <a:moveTo>
                                  <a:pt x="9525" y="0"/>
                                </a:moveTo>
                                <a:lnTo>
                                  <a:pt x="9525" y="1626871"/>
                                </a:lnTo>
                                <a:lnTo>
                                  <a:pt x="0" y="161734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0" y="6714618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9525" y="0"/>
                                </a:moveTo>
                                <a:lnTo>
                                  <a:pt x="276225" y="0"/>
                                </a:lnTo>
                                <a:lnTo>
                                  <a:pt x="2857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0" y="5097272"/>
                            <a:ext cx="9525" cy="1626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87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617346"/>
                                </a:lnTo>
                                <a:lnTo>
                                  <a:pt x="0" y="16268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276225" y="5097272"/>
                            <a:ext cx="3704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209" h="9525">
                                <a:moveTo>
                                  <a:pt x="0" y="0"/>
                                </a:moveTo>
                                <a:lnTo>
                                  <a:pt x="3704209" y="0"/>
                                </a:lnTo>
                                <a:lnTo>
                                  <a:pt x="369468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3970909" y="5097272"/>
                            <a:ext cx="9525" cy="1626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871">
                                <a:moveTo>
                                  <a:pt x="9525" y="0"/>
                                </a:moveTo>
                                <a:lnTo>
                                  <a:pt x="9525" y="1626871"/>
                                </a:lnTo>
                                <a:lnTo>
                                  <a:pt x="0" y="161734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276225" y="6714618"/>
                            <a:ext cx="3704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209" h="9525">
                                <a:moveTo>
                                  <a:pt x="9525" y="0"/>
                                </a:moveTo>
                                <a:lnTo>
                                  <a:pt x="3694684" y="0"/>
                                </a:lnTo>
                                <a:lnTo>
                                  <a:pt x="370420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276225" y="5097272"/>
                            <a:ext cx="9525" cy="1626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87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617346"/>
                                </a:lnTo>
                                <a:lnTo>
                                  <a:pt x="0" y="16268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3970909" y="5097272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0" y="0"/>
                                </a:moveTo>
                                <a:lnTo>
                                  <a:pt x="2001266" y="0"/>
                                </a:lnTo>
                                <a:lnTo>
                                  <a:pt x="199174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5962650" y="5097272"/>
                            <a:ext cx="9525" cy="1626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871">
                                <a:moveTo>
                                  <a:pt x="9525" y="0"/>
                                </a:moveTo>
                                <a:lnTo>
                                  <a:pt x="9525" y="1626871"/>
                                </a:lnTo>
                                <a:lnTo>
                                  <a:pt x="0" y="161734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3970909" y="6714618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9525" y="0"/>
                                </a:moveTo>
                                <a:lnTo>
                                  <a:pt x="1991741" y="0"/>
                                </a:lnTo>
                                <a:lnTo>
                                  <a:pt x="20012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3970909" y="5097272"/>
                            <a:ext cx="9525" cy="1626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62687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617346"/>
                                </a:lnTo>
                                <a:lnTo>
                                  <a:pt x="0" y="16268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381000" y="97072"/>
                            <a:ext cx="627192" cy="105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6E0F47" w14:textId="77777777" w:rsidR="005E7EDE" w:rsidRPr="001D79BF" w:rsidRDefault="005E7EDE" w:rsidP="002C2B1C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D79BF">
                                <w:rPr>
                                  <w:rFonts w:eastAsia="Arial" w:cs="Arial"/>
                                  <w:b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4075684" y="97072"/>
                            <a:ext cx="1197606" cy="105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5635E6" w14:textId="77777777" w:rsidR="005E7EDE" w:rsidRPr="001D79BF" w:rsidRDefault="005E7EDE" w:rsidP="002C2B1C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D79BF">
                                <w:rPr>
                                  <w:rFonts w:eastAsia="Arial" w:cs="Arial"/>
                                  <w:b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Pictures, Screenshots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48006" y="311829"/>
                            <a:ext cx="63392" cy="105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F9BF6" w14:textId="77777777" w:rsidR="005E7EDE" w:rsidRPr="001D79BF" w:rsidRDefault="005E7EDE" w:rsidP="002C2B1C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D79BF">
                                <w:rPr>
                                  <w:rFonts w:eastAsia="Arial" w:cs="Arial"/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324230" y="311816"/>
                            <a:ext cx="3619120" cy="672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F5583" w14:textId="77777777" w:rsidR="005E7EDE" w:rsidRDefault="009E6B3B" w:rsidP="002C2B1C">
                              <w:pPr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 xml:space="preserve">Return to the window </w:t>
                              </w:r>
                              <w:r w:rsidR="005E7EDE" w:rsidRPr="001D79BF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SOPAS ET.</w:t>
                              </w:r>
                            </w:p>
                            <w:p w14:paraId="74B03E4E" w14:textId="77777777" w:rsidR="009E6B3B" w:rsidRDefault="009E6B3B" w:rsidP="002C2B1C">
                              <w:pPr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  <w:p w14:paraId="28532DA0" w14:textId="77777777" w:rsidR="009E6B3B" w:rsidRPr="001D79BF" w:rsidRDefault="009E6B3B" w:rsidP="002C2B1C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D79BF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 xml:space="preserve">Delete the </w:t>
                              </w:r>
                              <w:r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 xml:space="preserve">initially detected analyzer </w:t>
                              </w:r>
                              <w:r w:rsidRPr="001D79BF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 xml:space="preserve">and start </w:t>
                              </w:r>
                              <w:r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searching again for the analyzer.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019042" y="293370"/>
                            <a:ext cx="1905000" cy="1511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Rectangle 298"/>
                        <wps:cNvSpPr/>
                        <wps:spPr>
                          <a:xfrm>
                            <a:off x="48006" y="1929175"/>
                            <a:ext cx="63392" cy="105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A9083D" w14:textId="77777777" w:rsidR="005E7EDE" w:rsidRPr="001D79BF" w:rsidRDefault="005E7EDE" w:rsidP="002C2B1C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D79BF">
                                <w:rPr>
                                  <w:rFonts w:eastAsia="Arial" w:cs="Arial"/>
                                  <w:sz w:val="16"/>
                                  <w:szCs w:val="16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324231" y="1929100"/>
                            <a:ext cx="3639844" cy="552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B13E73" w14:textId="77777777" w:rsidR="005E7EDE" w:rsidRPr="001D79BF" w:rsidRDefault="005E7EDE" w:rsidP="002C2B1C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D79BF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 xml:space="preserve">After </w:t>
                              </w:r>
                              <w:r w:rsidR="009E6B3B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 xml:space="preserve">adding </w:t>
                              </w:r>
                              <w:r w:rsidRPr="001D79BF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 xml:space="preserve">the </w:t>
                              </w:r>
                              <w:r w:rsidR="009E6B3B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analyzer</w:t>
                              </w:r>
                              <w:r w:rsidRPr="001D79BF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 xml:space="preserve"> into the project (either manually or automatically) select "Login".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019042" y="1910715"/>
                            <a:ext cx="1905000" cy="1511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Rectangle 302"/>
                        <wps:cNvSpPr/>
                        <wps:spPr>
                          <a:xfrm>
                            <a:off x="48006" y="3546520"/>
                            <a:ext cx="63392" cy="105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0296B" w14:textId="77777777" w:rsidR="005E7EDE" w:rsidRPr="001D79BF" w:rsidRDefault="005E7EDE" w:rsidP="002C2B1C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D79BF">
                                <w:rPr>
                                  <w:rFonts w:eastAsia="Arial" w:cs="Arial"/>
                                  <w:sz w:val="16"/>
                                  <w:szCs w:val="16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324231" y="3546452"/>
                            <a:ext cx="3629797" cy="457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6192A" w14:textId="77777777" w:rsidR="005E7EDE" w:rsidRPr="001D79BF" w:rsidRDefault="005E7EDE" w:rsidP="002C2B1C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D79BF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Select "Service" from the drop-down menu.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019042" y="3528061"/>
                            <a:ext cx="1905000" cy="1511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Rectangle 306"/>
                        <wps:cNvSpPr/>
                        <wps:spPr>
                          <a:xfrm>
                            <a:off x="48006" y="5163865"/>
                            <a:ext cx="63392" cy="105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C1F14" w14:textId="77777777" w:rsidR="005E7EDE" w:rsidRPr="001D79BF" w:rsidRDefault="005E7EDE" w:rsidP="002C2B1C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D79BF">
                                <w:rPr>
                                  <w:rFonts w:eastAsia="Arial" w:cs="Arial"/>
                                  <w:sz w:val="16"/>
                                  <w:szCs w:val="16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324230" y="5145112"/>
                            <a:ext cx="3629797" cy="755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5449AF" w14:textId="77777777" w:rsidR="005E7EDE" w:rsidRDefault="005E7EDE" w:rsidP="002C2B1C">
                              <w:pPr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D79BF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Enter the password and confirm with "</w:t>
                              </w:r>
                              <w:r w:rsidRPr="00F26B48">
                                <w:rPr>
                                  <w:rFonts w:eastAsia="Arial" w:cs="Arial"/>
                                  <w:b/>
                                  <w:i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Login</w:t>
                              </w:r>
                              <w:r w:rsidRPr="001D79BF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".</w:t>
                              </w:r>
                            </w:p>
                            <w:p w14:paraId="2B9B8E4D" w14:textId="77777777" w:rsidR="008B25DC" w:rsidRDefault="008B25DC" w:rsidP="002C2B1C">
                              <w:pPr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  <w:p w14:paraId="09AEDDA4" w14:textId="77777777" w:rsidR="008B25DC" w:rsidRPr="005E73ED" w:rsidRDefault="008B25DC" w:rsidP="008B25DC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For MARSIC300: </w:t>
                              </w:r>
                              <w:r w:rsidRPr="00F26B48">
                                <w:rPr>
                                  <w:b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  <w:t>MARSIC300SERVICE</w:t>
                              </w:r>
                            </w:p>
                            <w:p w14:paraId="1479A2DD" w14:textId="77777777" w:rsidR="005E73ED" w:rsidRDefault="005E73ED" w:rsidP="005E73ED">
                              <w:pPr>
                                <w:pStyle w:val="ListParagraph"/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  <w:p w14:paraId="1969BA4D" w14:textId="77777777" w:rsidR="008B25DC" w:rsidRPr="008B25DC" w:rsidRDefault="008B25DC" w:rsidP="008B25DC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For MARSIC200:</w:t>
                              </w:r>
                              <w:r w:rsidR="005E73ED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r w:rsidR="005E73ED" w:rsidRPr="005E73ED">
                                <w:rPr>
                                  <w:b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  <w:t>hidden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019042" y="5145406"/>
                            <a:ext cx="1905000" cy="15111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7CDCD1" id="Group 7842" o:spid="_x0000_s1209" style="width:470.25pt;height:529.45pt;mso-position-horizontal-relative:char;mso-position-vertical-relative:line" coordsize="59721,6724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">
                <v:shape id="Shape 8275" o:spid="_x0000_s1210" style="position:absolute;left:46;top:46;width:2763;height:2454;visibility:visible;mso-wrap-style:square;v-text-anchor:top" coordsize="276225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" path="m,l276225,r,245364l,245364,,e" fillcolor="#f4f5f7" stroked="f" strokeweight="0">
                  <v:stroke miterlimit="83231f" joinstyle="miter"/>
                  <v:path arrowok="t" textboxrect="0,0,276225,245364"/>
                </v:shape>
                <v:shape id="Shape 8276" o:spid="_x0000_s1211" style="position:absolute;left:1047;top:762;width:762;height:1023;visibility:visible;mso-wrap-style:square;v-text-anchor:top" coordsize="76200,10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" path="m,l76200,r,102362l,102362,,e" fillcolor="#f4f5f7" stroked="f" strokeweight="0">
                  <v:stroke miterlimit="83231f" joinstyle="miter"/>
                  <v:path arrowok="t" textboxrect="0,0,76200,102362"/>
                </v:shape>
                <v:shape id="Shape 8277" o:spid="_x0000_s1212" style="position:absolute;left:2809;top:46;width:36948;height:2454;visibility:visible;mso-wrap-style:square;v-text-anchor:top" coordsize="3694811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" path="m,l3694811,r,245364l,245364,,e" fillcolor="#f4f5f7" stroked="f" strokeweight="0">
                  <v:stroke miterlimit="83231f" joinstyle="miter"/>
                  <v:path arrowok="t" textboxrect="0,0,3694811,245364"/>
                </v:shape>
                <v:shape id="Shape 8278" o:spid="_x0000_s1213" style="position:absolute;left:3810;top:762;width:34946;height:1023;visibility:visible;mso-wrap-style:square;v-text-anchor:top" coordsize="3494659,10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" path="m,l3494659,r,102362l,102362,,e" fillcolor="#f4f5f7" stroked="f" strokeweight="0">
                  <v:stroke miterlimit="83231f" joinstyle="miter"/>
                  <v:path arrowok="t" textboxrect="0,0,3494659,102362"/>
                </v:shape>
                <v:shape id="Shape 8279" o:spid="_x0000_s1214" style="position:absolute;left:39757;top:46;width:19916;height:2454;visibility:visible;mso-wrap-style:square;v-text-anchor:top" coordsize="1991614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" path="m,l1991614,r,245364l,245364,,e" fillcolor="#f4f5f7" stroked="f" strokeweight="0">
                  <v:stroke miterlimit="83231f" joinstyle="miter"/>
                  <v:path arrowok="t" textboxrect="0,0,1991614,245364"/>
                </v:shape>
                <v:shape id="Shape 230" o:spid="_x0000_s1215" style="position:absolute;width:2857;height:95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" path="m,l285750,r-9525,9525l9525,9525,,xe" fillcolor="#c1c7d0" stroked="f" strokeweight="0">
                  <v:stroke miterlimit="83231f" joinstyle="miter"/>
                  <v:path arrowok="t" textboxrect="0,0,285750,9525"/>
                </v:shape>
                <v:shape id="Shape 231" o:spid="_x0000_s1216" style="position:absolute;left:2762;width:95;height:2547;visibility:visible;mso-wrap-style:square;v-text-anchor:top" coordsize="9525,25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" path="m9525,r,254762l,245237,,9525,9525,xe" fillcolor="#c1c7d0" stroked="f" strokeweight="0">
                  <v:stroke miterlimit="83231f" joinstyle="miter"/>
                  <v:path arrowok="t" textboxrect="0,0,9525,254762"/>
                </v:shape>
                <v:shape id="Shape 232" o:spid="_x0000_s1217" style="position:absolute;top:2452;width:2857;height:95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" path="m9525,l276225,r9525,9525l,9525,9525,xe" fillcolor="#c1c7d0" stroked="f" strokeweight="0">
                  <v:stroke miterlimit="83231f" joinstyle="miter"/>
                  <v:path arrowok="t" textboxrect="0,0,285750,9525"/>
                </v:shape>
                <v:shape id="Shape 233" o:spid="_x0000_s1218" style="position:absolute;width:95;height:2547;visibility:visible;mso-wrap-style:square;v-text-anchor:top" coordsize="9525,25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" path="m,l9525,9525r,235712l,254762,,xe" fillcolor="#c1c7d0" stroked="f" strokeweight="0">
                  <v:stroke miterlimit="83231f" joinstyle="miter"/>
                  <v:path arrowok="t" textboxrect="0,0,9525,254762"/>
                </v:shape>
                <v:shape id="Shape 234" o:spid="_x0000_s1219" style="position:absolute;left:2762;width:37042;height:95;visibility:visible;mso-wrap-style:square;v-text-anchor:top" coordsize="37042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" path="m,l3704209,r-9525,9525l9525,9525,,xe" fillcolor="#c1c7d0" stroked="f" strokeweight="0">
                  <v:stroke miterlimit="83231f" joinstyle="miter"/>
                  <v:path arrowok="t" textboxrect="0,0,3704209,9525"/>
                </v:shape>
                <v:shape id="Shape 235" o:spid="_x0000_s1220" style="position:absolute;left:39709;width:95;height:2547;visibility:visible;mso-wrap-style:square;v-text-anchor:top" coordsize="9525,25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" path="m9525,r,254762l,245237,,9525,9525,xe" fillcolor="#c1c7d0" stroked="f" strokeweight="0">
                  <v:stroke miterlimit="83231f" joinstyle="miter"/>
                  <v:path arrowok="t" textboxrect="0,0,9525,254762"/>
                </v:shape>
                <v:shape id="Shape 236" o:spid="_x0000_s1221" style="position:absolute;left:2762;top:2452;width:37042;height:95;visibility:visible;mso-wrap-style:square;v-text-anchor:top" coordsize="37042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" path="m9525,l3694684,r9525,9525l,9525,9525,xe" fillcolor="#c1c7d0" stroked="f" strokeweight="0">
                  <v:stroke miterlimit="83231f" joinstyle="miter"/>
                  <v:path arrowok="t" textboxrect="0,0,3704209,9525"/>
                </v:shape>
                <v:shape id="Shape 237" o:spid="_x0000_s1222" style="position:absolute;left:2762;width:95;height:2547;visibility:visible;mso-wrap-style:square;v-text-anchor:top" coordsize="9525,25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" path="m,l9525,9525r,235712l,254762,,xe" fillcolor="#c1c7d0" stroked="f" strokeweight="0">
                  <v:stroke miterlimit="83231f" joinstyle="miter"/>
                  <v:path arrowok="t" textboxrect="0,0,9525,254762"/>
                </v:shape>
                <v:shape id="Shape 238" o:spid="_x0000_s1223" style="position:absolute;left:39709;width:20012;height:95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" path="m,l2001266,r-9525,9525l9525,9525,,xe" fillcolor="#c1c7d0" stroked="f" strokeweight="0">
                  <v:stroke miterlimit="83231f" joinstyle="miter"/>
                  <v:path arrowok="t" textboxrect="0,0,2001266,9525"/>
                </v:shape>
                <v:shape id="Shape 239" o:spid="_x0000_s1224" style="position:absolute;left:59626;width:95;height:2547;visibility:visible;mso-wrap-style:square;v-text-anchor:top" coordsize="9525,25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" path="m9525,r,254762l,245237,,9525,9525,xe" fillcolor="#c1c7d0" stroked="f" strokeweight="0">
                  <v:stroke miterlimit="83231f" joinstyle="miter"/>
                  <v:path arrowok="t" textboxrect="0,0,9525,254762"/>
                </v:shape>
                <v:shape id="Shape 240" o:spid="_x0000_s1225" style="position:absolute;left:39709;top:2452;width:20012;height:95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" path="m9525,l1991741,r9525,9525l,9525,9525,xe" fillcolor="#c1c7d0" stroked="f" strokeweight="0">
                  <v:stroke miterlimit="83231f" joinstyle="miter"/>
                  <v:path arrowok="t" textboxrect="0,0,2001266,9525"/>
                </v:shape>
                <v:shape id="Shape 241" o:spid="_x0000_s1226" style="position:absolute;left:39709;width:95;height:2547;visibility:visible;mso-wrap-style:square;v-text-anchor:top" coordsize="9525,25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" path="m,l9525,9525r,235712l,254762,,xe" fillcolor="#c1c7d0" stroked="f" strokeweight="0">
                  <v:stroke miterlimit="83231f" joinstyle="miter"/>
                  <v:path arrowok="t" textboxrect="0,0,9525,254762"/>
                </v:shape>
                <v:shape id="Shape 242" o:spid="_x0000_s1227" style="position:absolute;top:2452;width:2857;height:95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" path="m,l285750,r-9525,9525l9525,9525,,xe" fillcolor="#c1c7d0" stroked="f" strokeweight="0">
                  <v:stroke miterlimit="83231f" joinstyle="miter"/>
                  <v:path arrowok="t" textboxrect="0,0,285750,9525"/>
                </v:shape>
                <v:shape id="Shape 243" o:spid="_x0000_s1228" style="position:absolute;left:2762;top:2452;width:95;height:16269;visibility:visible;mso-wrap-style:square;v-text-anchor:top" coordsize="9525,162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" path="m9525,r,1626870l,1617345,,9525,9525,xe" fillcolor="#c1c7d0" stroked="f" strokeweight="0">
                  <v:stroke miterlimit="83231f" joinstyle="miter"/>
                  <v:path arrowok="t" textboxrect="0,0,9525,1626870"/>
                </v:shape>
                <v:shape id="Shape 244" o:spid="_x0000_s1229" style="position:absolute;top:18625;width:2857;height:96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" path="m9525,l276225,r9525,9525l,9525,9525,xe" fillcolor="#c1c7d0" stroked="f" strokeweight="0">
                  <v:stroke miterlimit="83231f" joinstyle="miter"/>
                  <v:path arrowok="t" textboxrect="0,0,285750,9525"/>
                </v:shape>
                <v:shape id="Shape 245" o:spid="_x0000_s1230" style="position:absolute;top:2452;width:95;height:16269;visibility:visible;mso-wrap-style:square;v-text-anchor:top" coordsize="9525,162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" path="m,l9525,9525r,1607820l,1626870,,xe" fillcolor="#c1c7d0" stroked="f" strokeweight="0">
                  <v:stroke miterlimit="83231f" joinstyle="miter"/>
                  <v:path arrowok="t" textboxrect="0,0,9525,1626870"/>
                </v:shape>
                <v:shape id="Shape 246" o:spid="_x0000_s1231" style="position:absolute;left:2762;top:2452;width:37042;height:95;visibility:visible;mso-wrap-style:square;v-text-anchor:top" coordsize="37042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" path="m,l3704209,r-9525,9525l9525,9525,,xe" fillcolor="#c1c7d0" stroked="f" strokeweight="0">
                  <v:stroke miterlimit="83231f" joinstyle="miter"/>
                  <v:path arrowok="t" textboxrect="0,0,3704209,9525"/>
                </v:shape>
                <v:shape id="Shape 247" o:spid="_x0000_s1232" style="position:absolute;left:39709;top:2452;width:95;height:16269;visibility:visible;mso-wrap-style:square;v-text-anchor:top" coordsize="9525,162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" path="m9525,r,1626870l,1617345,,9525,9525,xe" fillcolor="#c1c7d0" stroked="f" strokeweight="0">
                  <v:stroke miterlimit="83231f" joinstyle="miter"/>
                  <v:path arrowok="t" textboxrect="0,0,9525,1626870"/>
                </v:shape>
                <v:shape id="Shape 248" o:spid="_x0000_s1233" style="position:absolute;left:2762;top:18625;width:37042;height:96;visibility:visible;mso-wrap-style:square;v-text-anchor:top" coordsize="37042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" path="m9525,l3694684,r9525,9525l,9525,9525,xe" fillcolor="#c1c7d0" stroked="f" strokeweight="0">
                  <v:stroke miterlimit="83231f" joinstyle="miter"/>
                  <v:path arrowok="t" textboxrect="0,0,3704209,9525"/>
                </v:shape>
                <v:shape id="Shape 249" o:spid="_x0000_s1234" style="position:absolute;left:2762;top:2452;width:95;height:16269;visibility:visible;mso-wrap-style:square;v-text-anchor:top" coordsize="9525,162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" path="m,l9525,9525r,1607820l,1626870,,xe" fillcolor="#c1c7d0" stroked="f" strokeweight="0">
                  <v:stroke miterlimit="83231f" joinstyle="miter"/>
                  <v:path arrowok="t" textboxrect="0,0,9525,1626870"/>
                </v:shape>
                <v:shape id="Shape 250" o:spid="_x0000_s1235" style="position:absolute;left:39709;top:2452;width:20012;height:95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" path="m,l2001266,r-9525,9525l9525,9525,,xe" fillcolor="#c1c7d0" stroked="f" strokeweight="0">
                  <v:stroke miterlimit="83231f" joinstyle="miter"/>
                  <v:path arrowok="t" textboxrect="0,0,2001266,9525"/>
                </v:shape>
                <v:shape id="Shape 251" o:spid="_x0000_s1236" style="position:absolute;left:59626;top:2452;width:95;height:16269;visibility:visible;mso-wrap-style:square;v-text-anchor:top" coordsize="9525,162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" path="m9525,r,1626870l,1617345,,9525,9525,xe" fillcolor="#c1c7d0" stroked="f" strokeweight="0">
                  <v:stroke miterlimit="83231f" joinstyle="miter"/>
                  <v:path arrowok="t" textboxrect="0,0,9525,1626870"/>
                </v:shape>
                <v:shape id="Shape 252" o:spid="_x0000_s1237" style="position:absolute;left:39709;top:18625;width:20012;height:96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" path="m9525,l1991741,r9525,9525l,9525,9525,xe" fillcolor="#c1c7d0" stroked="f" strokeweight="0">
                  <v:stroke miterlimit="83231f" joinstyle="miter"/>
                  <v:path arrowok="t" textboxrect="0,0,2001266,9525"/>
                </v:shape>
                <v:shape id="Shape 253" o:spid="_x0000_s1238" style="position:absolute;left:39709;top:2452;width:95;height:16269;visibility:visible;mso-wrap-style:square;v-text-anchor:top" coordsize="9525,162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" path="m,l9525,9525r,1607820l,1626870,,xe" fillcolor="#c1c7d0" stroked="f" strokeweight="0">
                  <v:stroke miterlimit="83231f" joinstyle="miter"/>
                  <v:path arrowok="t" textboxrect="0,0,9525,1626870"/>
                </v:shape>
                <v:shape id="Shape 254" o:spid="_x0000_s1239" style="position:absolute;top:18625;width:2857;height:96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" path="m,l285750,r-9525,9525l9525,9525,,xe" fillcolor="#c1c7d0" stroked="f" strokeweight="0">
                  <v:stroke miterlimit="83231f" joinstyle="miter"/>
                  <v:path arrowok="t" textboxrect="0,0,285750,9525"/>
                </v:shape>
                <v:shape id="Shape 255" o:spid="_x0000_s1240" style="position:absolute;left:2762;top:18625;width:95;height:16269;visibility:visible;mso-wrap-style:square;v-text-anchor:top" coordsize="9525,1626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" path="m9525,r,1626871l,1617346,,9525,9525,xe" fillcolor="#c1c7d0" stroked="f" strokeweight="0">
                  <v:stroke miterlimit="83231f" joinstyle="miter"/>
                  <v:path arrowok="t" textboxrect="0,0,9525,1626871"/>
                </v:shape>
                <v:shape id="Shape 256" o:spid="_x0000_s1241" style="position:absolute;top:34799;width:2857;height:95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" path="m9525,l276225,r9525,9525l,9525,9525,xe" fillcolor="#c1c7d0" stroked="f" strokeweight="0">
                  <v:stroke miterlimit="83231f" joinstyle="miter"/>
                  <v:path arrowok="t" textboxrect="0,0,285750,9525"/>
                </v:shape>
                <v:shape id="Shape 257" o:spid="_x0000_s1242" style="position:absolute;top:18625;width:95;height:16269;visibility:visible;mso-wrap-style:square;v-text-anchor:top" coordsize="9525,1626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" path="m,l9525,9525r,1607821l,1626871,,xe" fillcolor="#c1c7d0" stroked="f" strokeweight="0">
                  <v:stroke miterlimit="83231f" joinstyle="miter"/>
                  <v:path arrowok="t" textboxrect="0,0,9525,1626871"/>
                </v:shape>
                <v:shape id="Shape 258" o:spid="_x0000_s1243" style="position:absolute;left:2762;top:18625;width:37042;height:96;visibility:visible;mso-wrap-style:square;v-text-anchor:top" coordsize="37042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" path="m,l3704209,r-9525,9525l9525,9525,,xe" fillcolor="#c1c7d0" stroked="f" strokeweight="0">
                  <v:stroke miterlimit="83231f" joinstyle="miter"/>
                  <v:path arrowok="t" textboxrect="0,0,3704209,9525"/>
                </v:shape>
                <v:shape id="Shape 259" o:spid="_x0000_s1244" style="position:absolute;left:39709;top:18625;width:95;height:16269;visibility:visible;mso-wrap-style:square;v-text-anchor:top" coordsize="9525,1626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" path="m9525,r,1626871l,1617346,,9525,9525,xe" fillcolor="#c1c7d0" stroked="f" strokeweight="0">
                  <v:stroke miterlimit="83231f" joinstyle="miter"/>
                  <v:path arrowok="t" textboxrect="0,0,9525,1626871"/>
                </v:shape>
                <v:shape id="Shape 260" o:spid="_x0000_s1245" style="position:absolute;left:2762;top:34799;width:37042;height:95;visibility:visible;mso-wrap-style:square;v-text-anchor:top" coordsize="37042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" path="m9525,l3694684,r9525,9525l,9525,9525,xe" fillcolor="#c1c7d0" stroked="f" strokeweight="0">
                  <v:stroke miterlimit="83231f" joinstyle="miter"/>
                  <v:path arrowok="t" textboxrect="0,0,3704209,9525"/>
                </v:shape>
                <v:shape id="Shape 261" o:spid="_x0000_s1246" style="position:absolute;left:2762;top:18625;width:95;height:16269;visibility:visible;mso-wrap-style:square;v-text-anchor:top" coordsize="9525,1626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" path="m,l9525,9525r,1607821l,1626871,,xe" fillcolor="#c1c7d0" stroked="f" strokeweight="0">
                  <v:stroke miterlimit="83231f" joinstyle="miter"/>
                  <v:path arrowok="t" textboxrect="0,0,9525,1626871"/>
                </v:shape>
                <v:shape id="Shape 262" o:spid="_x0000_s1247" style="position:absolute;left:39709;top:18625;width:20012;height:96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" path="m,l2001266,r-9525,9525l9525,9525,,xe" fillcolor="#c1c7d0" stroked="f" strokeweight="0">
                  <v:stroke miterlimit="83231f" joinstyle="miter"/>
                  <v:path arrowok="t" textboxrect="0,0,2001266,9525"/>
                </v:shape>
                <v:shape id="Shape 263" o:spid="_x0000_s1248" style="position:absolute;left:59626;top:18625;width:95;height:16269;visibility:visible;mso-wrap-style:square;v-text-anchor:top" coordsize="9525,1626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" path="m9525,r,1626871l,1617346,,9525,9525,xe" fillcolor="#c1c7d0" stroked="f" strokeweight="0">
                  <v:stroke miterlimit="83231f" joinstyle="miter"/>
                  <v:path arrowok="t" textboxrect="0,0,9525,1626871"/>
                </v:shape>
                <v:shape id="Shape 264" o:spid="_x0000_s1249" style="position:absolute;left:39709;top:34799;width:20012;height:95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" path="m9525,l1991741,r9525,9525l,9525,9525,xe" fillcolor="#c1c7d0" stroked="f" strokeweight="0">
                  <v:stroke miterlimit="83231f" joinstyle="miter"/>
                  <v:path arrowok="t" textboxrect="0,0,2001266,9525"/>
                </v:shape>
                <v:shape id="Shape 265" o:spid="_x0000_s1250" style="position:absolute;left:39709;top:18625;width:95;height:16269;visibility:visible;mso-wrap-style:square;v-text-anchor:top" coordsize="9525,1626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" path="m,l9525,9525r,1607821l,1626871,,xe" fillcolor="#c1c7d0" stroked="f" strokeweight="0">
                  <v:stroke miterlimit="83231f" joinstyle="miter"/>
                  <v:path arrowok="t" textboxrect="0,0,9525,1626871"/>
                </v:shape>
                <v:shape id="Shape 266" o:spid="_x0000_s1251" style="position:absolute;top:34799;width:2857;height:95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" path="m,l285750,r-9525,9525l9525,9525,,xe" fillcolor="#c1c7d0" stroked="f" strokeweight="0">
                  <v:stroke miterlimit="83231f" joinstyle="miter"/>
                  <v:path arrowok="t" textboxrect="0,0,285750,9525"/>
                </v:shape>
                <v:shape id="Shape 267" o:spid="_x0000_s1252" style="position:absolute;left:2762;top:34799;width:95;height:16268;visibility:visible;mso-wrap-style:square;v-text-anchor:top" coordsize="9525,162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" path="m9525,r,1626870l,1617345,,9525,9525,xe" fillcolor="#c1c7d0" stroked="f" strokeweight="0">
                  <v:stroke miterlimit="83231f" joinstyle="miter"/>
                  <v:path arrowok="t" textboxrect="0,0,9525,1626870"/>
                </v:shape>
                <v:shape id="Shape 268" o:spid="_x0000_s1253" style="position:absolute;top:50972;width:2857;height:95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" path="m9525,l276225,r9525,9525l,9525,9525,xe" fillcolor="#c1c7d0" stroked="f" strokeweight="0">
                  <v:stroke miterlimit="83231f" joinstyle="miter"/>
                  <v:path arrowok="t" textboxrect="0,0,285750,9525"/>
                </v:shape>
                <v:shape id="Shape 269" o:spid="_x0000_s1254" style="position:absolute;top:34799;width:95;height:16268;visibility:visible;mso-wrap-style:square;v-text-anchor:top" coordsize="9525,162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" path="m,l9525,9525r,1607820l,1626870,,xe" fillcolor="#c1c7d0" stroked="f" strokeweight="0">
                  <v:stroke miterlimit="83231f" joinstyle="miter"/>
                  <v:path arrowok="t" textboxrect="0,0,9525,1626870"/>
                </v:shape>
                <v:shape id="Shape 270" o:spid="_x0000_s1255" style="position:absolute;left:2762;top:34799;width:37042;height:95;visibility:visible;mso-wrap-style:square;v-text-anchor:top" coordsize="37042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" path="m,l3704209,r-9525,9525l9525,9525,,xe" fillcolor="#c1c7d0" stroked="f" strokeweight="0">
                  <v:stroke miterlimit="83231f" joinstyle="miter"/>
                  <v:path arrowok="t" textboxrect="0,0,3704209,9525"/>
                </v:shape>
                <v:shape id="Shape 271" o:spid="_x0000_s1256" style="position:absolute;left:39709;top:34799;width:95;height:16268;visibility:visible;mso-wrap-style:square;v-text-anchor:top" coordsize="9525,162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" path="m9525,r,1626870l,1617345,,9525,9525,xe" fillcolor="#c1c7d0" stroked="f" strokeweight="0">
                  <v:stroke miterlimit="83231f" joinstyle="miter"/>
                  <v:path arrowok="t" textboxrect="0,0,9525,1626870"/>
                </v:shape>
                <v:shape id="Shape 272" o:spid="_x0000_s1257" style="position:absolute;left:2762;top:50972;width:37042;height:95;visibility:visible;mso-wrap-style:square;v-text-anchor:top" coordsize="37042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" path="m9525,l3694684,r9525,9525l,9525,9525,xe" fillcolor="#c1c7d0" stroked="f" strokeweight="0">
                  <v:stroke miterlimit="83231f" joinstyle="miter"/>
                  <v:path arrowok="t" textboxrect="0,0,3704209,9525"/>
                </v:shape>
                <v:shape id="Shape 273" o:spid="_x0000_s1258" style="position:absolute;left:2762;top:34799;width:95;height:16268;visibility:visible;mso-wrap-style:square;v-text-anchor:top" coordsize="9525,162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" path="m,l9525,9525r,1607820l,1626870,,xe" fillcolor="#c1c7d0" stroked="f" strokeweight="0">
                  <v:stroke miterlimit="83231f" joinstyle="miter"/>
                  <v:path arrowok="t" textboxrect="0,0,9525,1626870"/>
                </v:shape>
                <v:shape id="Shape 274" o:spid="_x0000_s1259" style="position:absolute;left:39709;top:34799;width:20012;height:95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" path="m,l2001266,r-9525,9525l9525,9525,,xe" fillcolor="#c1c7d0" stroked="f" strokeweight="0">
                  <v:stroke miterlimit="83231f" joinstyle="miter"/>
                  <v:path arrowok="t" textboxrect="0,0,2001266,9525"/>
                </v:shape>
                <v:shape id="Shape 275" o:spid="_x0000_s1260" style="position:absolute;left:59626;top:34799;width:95;height:16268;visibility:visible;mso-wrap-style:square;v-text-anchor:top" coordsize="9525,162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" path="m9525,r,1626870l,1617345,,9525,9525,xe" fillcolor="#c1c7d0" stroked="f" strokeweight="0">
                  <v:stroke miterlimit="83231f" joinstyle="miter"/>
                  <v:path arrowok="t" textboxrect="0,0,9525,1626870"/>
                </v:shape>
                <v:shape id="Shape 276" o:spid="_x0000_s1261" style="position:absolute;left:39709;top:50972;width:20012;height:95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" path="m9525,l1991741,r9525,9525l,9525,9525,xe" fillcolor="#c1c7d0" stroked="f" strokeweight="0">
                  <v:stroke miterlimit="83231f" joinstyle="miter"/>
                  <v:path arrowok="t" textboxrect="0,0,2001266,9525"/>
                </v:shape>
                <v:shape id="Shape 277" o:spid="_x0000_s1262" style="position:absolute;left:39709;top:34799;width:95;height:16268;visibility:visible;mso-wrap-style:square;v-text-anchor:top" coordsize="9525,162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" path="m,l9525,9525r,1607820l,1626870,,xe" fillcolor="#c1c7d0" stroked="f" strokeweight="0">
                  <v:stroke miterlimit="83231f" joinstyle="miter"/>
                  <v:path arrowok="t" textboxrect="0,0,9525,1626870"/>
                </v:shape>
                <v:shape id="Shape 278" o:spid="_x0000_s1263" style="position:absolute;top:50972;width:2857;height:95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" path="m,l285750,r-9525,9525l9525,9525,,xe" fillcolor="#c1c7d0" stroked="f" strokeweight="0">
                  <v:stroke miterlimit="83231f" joinstyle="miter"/>
                  <v:path arrowok="t" textboxrect="0,0,285750,9525"/>
                </v:shape>
                <v:shape id="Shape 279" o:spid="_x0000_s1264" style="position:absolute;left:2762;top:50972;width:95;height:16269;visibility:visible;mso-wrap-style:square;v-text-anchor:top" coordsize="9525,1626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" path="m9525,r,1626871l,1617346,,9525,9525,xe" fillcolor="#c1c7d0" stroked="f" strokeweight="0">
                  <v:stroke miterlimit="83231f" joinstyle="miter"/>
                  <v:path arrowok="t" textboxrect="0,0,9525,1626871"/>
                </v:shape>
                <v:shape id="Shape 280" o:spid="_x0000_s1265" style="position:absolute;top:67146;width:2857;height:95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" path="m9525,l276225,r9525,9525l,9525,9525,xe" fillcolor="#c1c7d0" stroked="f" strokeweight="0">
                  <v:stroke miterlimit="83231f" joinstyle="miter"/>
                  <v:path arrowok="t" textboxrect="0,0,285750,9525"/>
                </v:shape>
                <v:shape id="Shape 281" o:spid="_x0000_s1266" style="position:absolute;top:50972;width:95;height:16269;visibility:visible;mso-wrap-style:square;v-text-anchor:top" coordsize="9525,1626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" path="m,l9525,9525r,1607821l,1626871,,xe" fillcolor="#c1c7d0" stroked="f" strokeweight="0">
                  <v:stroke miterlimit="83231f" joinstyle="miter"/>
                  <v:path arrowok="t" textboxrect="0,0,9525,1626871"/>
                </v:shape>
                <v:shape id="Shape 282" o:spid="_x0000_s1267" style="position:absolute;left:2762;top:50972;width:37042;height:95;visibility:visible;mso-wrap-style:square;v-text-anchor:top" coordsize="37042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" path="m,l3704209,r-9525,9525l9525,9525,,xe" fillcolor="#c1c7d0" stroked="f" strokeweight="0">
                  <v:stroke miterlimit="83231f" joinstyle="miter"/>
                  <v:path arrowok="t" textboxrect="0,0,3704209,9525"/>
                </v:shape>
                <v:shape id="Shape 283" o:spid="_x0000_s1268" style="position:absolute;left:39709;top:50972;width:95;height:16269;visibility:visible;mso-wrap-style:square;v-text-anchor:top" coordsize="9525,1626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" path="m9525,r,1626871l,1617346,,9525,9525,xe" fillcolor="#c1c7d0" stroked="f" strokeweight="0">
                  <v:stroke miterlimit="83231f" joinstyle="miter"/>
                  <v:path arrowok="t" textboxrect="0,0,9525,1626871"/>
                </v:shape>
                <v:shape id="Shape 284" o:spid="_x0000_s1269" style="position:absolute;left:2762;top:67146;width:37042;height:95;visibility:visible;mso-wrap-style:square;v-text-anchor:top" coordsize="37042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" path="m9525,l3694684,r9525,9525l,9525,9525,xe" fillcolor="#c1c7d0" stroked="f" strokeweight="0">
                  <v:stroke miterlimit="83231f" joinstyle="miter"/>
                  <v:path arrowok="t" textboxrect="0,0,3704209,9525"/>
                </v:shape>
                <v:shape id="Shape 285" o:spid="_x0000_s1270" style="position:absolute;left:2762;top:50972;width:95;height:16269;visibility:visible;mso-wrap-style:square;v-text-anchor:top" coordsize="9525,1626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" path="m,l9525,9525r,1607821l,1626871,,xe" fillcolor="#c1c7d0" stroked="f" strokeweight="0">
                  <v:stroke miterlimit="83231f" joinstyle="miter"/>
                  <v:path arrowok="t" textboxrect="0,0,9525,1626871"/>
                </v:shape>
                <v:shape id="Shape 286" o:spid="_x0000_s1271" style="position:absolute;left:39709;top:50972;width:20012;height:95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" path="m,l2001266,r-9525,9525l9525,9525,,xe" fillcolor="#c1c7d0" stroked="f" strokeweight="0">
                  <v:stroke miterlimit="83231f" joinstyle="miter"/>
                  <v:path arrowok="t" textboxrect="0,0,2001266,9525"/>
                </v:shape>
                <v:shape id="Shape 287" o:spid="_x0000_s1272" style="position:absolute;left:59626;top:50972;width:95;height:16269;visibility:visible;mso-wrap-style:square;v-text-anchor:top" coordsize="9525,1626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" path="m9525,r,1626871l,1617346,,9525,9525,xe" fillcolor="#c1c7d0" stroked="f" strokeweight="0">
                  <v:stroke miterlimit="83231f" joinstyle="miter"/>
                  <v:path arrowok="t" textboxrect="0,0,9525,1626871"/>
                </v:shape>
                <v:shape id="Shape 288" o:spid="_x0000_s1273" style="position:absolute;left:39709;top:67146;width:20012;height:95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" path="m9525,l1991741,r9525,9525l,9525,9525,xe" fillcolor="#c1c7d0" stroked="f" strokeweight="0">
                  <v:stroke miterlimit="83231f" joinstyle="miter"/>
                  <v:path arrowok="t" textboxrect="0,0,2001266,9525"/>
                </v:shape>
                <v:shape id="Shape 289" o:spid="_x0000_s1274" style="position:absolute;left:39709;top:50972;width:95;height:16269;visibility:visible;mso-wrap-style:square;v-text-anchor:top" coordsize="9525,1626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" path="m,l9525,9525r,1607821l,1626871,,xe" fillcolor="#c1c7d0" stroked="f" strokeweight="0">
                  <v:stroke miterlimit="83231f" joinstyle="miter"/>
                  <v:path arrowok="t" textboxrect="0,0,9525,1626871"/>
                </v:shape>
                <v:rect id="Rectangle 291" o:spid="_x0000_s1275" style="position:absolute;left:3810;top:970;width:6271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14:paraId="616E0F47" w14:textId="77777777" w:rsidR="005E7EDE" w:rsidRPr="001D79BF" w:rsidRDefault="005E7EDE" w:rsidP="002C2B1C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D79BF">
                          <w:rPr>
                            <w:rFonts w:eastAsia="Arial" w:cs="Arial"/>
                            <w:b/>
                            <w:color w:val="333333"/>
                            <w:sz w:val="16"/>
                            <w:szCs w:val="16"/>
                            <w:lang w:val="en-US"/>
                          </w:rPr>
                          <w:t>Description</w:t>
                        </w:r>
                      </w:p>
                    </w:txbxContent>
                  </v:textbox>
                </v:rect>
                <v:rect id="Rectangle 292" o:spid="_x0000_s1276" style="position:absolute;left:40756;top:970;width:11976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14:paraId="625635E6" w14:textId="77777777" w:rsidR="005E7EDE" w:rsidRPr="001D79BF" w:rsidRDefault="005E7EDE" w:rsidP="002C2B1C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D79BF">
                          <w:rPr>
                            <w:rFonts w:eastAsia="Arial" w:cs="Arial"/>
                            <w:b/>
                            <w:color w:val="333333"/>
                            <w:sz w:val="16"/>
                            <w:szCs w:val="16"/>
                            <w:lang w:val="en-US"/>
                          </w:rPr>
                          <w:t>Pictures, Screenshots</w:t>
                        </w:r>
                      </w:p>
                    </w:txbxContent>
                  </v:textbox>
                </v:rect>
                <v:rect id="Rectangle 293" o:spid="_x0000_s1277" style="position:absolute;left:480;top:3118;width:633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6A1F9BF6" w14:textId="77777777" w:rsidR="005E7EDE" w:rsidRPr="001D79BF" w:rsidRDefault="005E7EDE" w:rsidP="002C2B1C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D79BF">
                          <w:rPr>
                            <w:rFonts w:eastAsia="Arial" w:cs="Arial"/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294" o:spid="_x0000_s1278" style="position:absolute;left:3242;top:3118;width:36191;height:6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14:paraId="2CEF5583" w14:textId="77777777" w:rsidR="005E7EDE" w:rsidRDefault="009E6B3B" w:rsidP="002C2B1C">
                        <w:pPr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 xml:space="preserve">Return to the window </w:t>
                        </w:r>
                        <w:r w:rsidR="005E7EDE" w:rsidRPr="001D79BF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>SOPAS ET.</w:t>
                        </w:r>
                      </w:p>
                      <w:p w14:paraId="74B03E4E" w14:textId="77777777" w:rsidR="009E6B3B" w:rsidRDefault="009E6B3B" w:rsidP="002C2B1C">
                        <w:pPr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</w:pPr>
                      </w:p>
                      <w:p w14:paraId="28532DA0" w14:textId="77777777" w:rsidR="009E6B3B" w:rsidRPr="001D79BF" w:rsidRDefault="009E6B3B" w:rsidP="002C2B1C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D79BF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 xml:space="preserve">Delete the </w:t>
                        </w:r>
                        <w:r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 xml:space="preserve">initially detected analyzer </w:t>
                        </w:r>
                        <w:r w:rsidRPr="001D79BF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 xml:space="preserve">and start </w:t>
                        </w:r>
                        <w:r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>searching again for the analyzer.</w:t>
                        </w:r>
                      </w:p>
                    </w:txbxContent>
                  </v:textbox>
                </v:rect>
                <v:shape id="Picture 297" o:spid="_x0000_s1279" type="#_x0000_t75" style="position:absolute;left:40190;top:2933;width:19050;height:15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">
                  <v:imagedata r:id="rId32" o:title=""/>
                </v:shape>
                <v:rect id="Rectangle 298" o:spid="_x0000_s1280" style="position:absolute;left:480;top:19291;width:633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14:paraId="0EA9083D" w14:textId="77777777" w:rsidR="005E7EDE" w:rsidRPr="001D79BF" w:rsidRDefault="005E7EDE" w:rsidP="002C2B1C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D79BF">
                          <w:rPr>
                            <w:rFonts w:eastAsia="Arial" w:cs="Arial"/>
                            <w:sz w:val="16"/>
                            <w:szCs w:val="16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299" o:spid="_x0000_s1281" style="position:absolute;left:3242;top:19291;width:36398;height:5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78B13E73" w14:textId="77777777" w:rsidR="005E7EDE" w:rsidRPr="001D79BF" w:rsidRDefault="005E7EDE" w:rsidP="002C2B1C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D79BF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 xml:space="preserve">After </w:t>
                        </w:r>
                        <w:r w:rsidR="009E6B3B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 xml:space="preserve">adding </w:t>
                        </w:r>
                        <w:r w:rsidRPr="001D79BF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 xml:space="preserve">the </w:t>
                        </w:r>
                        <w:r w:rsidR="009E6B3B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>analyzer</w:t>
                        </w:r>
                        <w:r w:rsidRPr="001D79BF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 xml:space="preserve"> into the project (either manually or automatically) select "Login".</w:t>
                        </w:r>
                      </w:p>
                    </w:txbxContent>
                  </v:textbox>
                </v:rect>
                <v:shape id="Picture 301" o:spid="_x0000_s1282" type="#_x0000_t75" style="position:absolute;left:40190;top:19107;width:19050;height:15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">
                  <v:imagedata r:id="rId33" o:title=""/>
                </v:shape>
                <v:rect id="Rectangle 302" o:spid="_x0000_s1283" style="position:absolute;left:480;top:35465;width:633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14:paraId="4F50296B" w14:textId="77777777" w:rsidR="005E7EDE" w:rsidRPr="001D79BF" w:rsidRDefault="005E7EDE" w:rsidP="002C2B1C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D79BF">
                          <w:rPr>
                            <w:rFonts w:eastAsia="Arial" w:cs="Arial"/>
                            <w:sz w:val="16"/>
                            <w:szCs w:val="16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303" o:spid="_x0000_s1284" style="position:absolute;left:3242;top:35464;width:36298;height:4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14:paraId="4776192A" w14:textId="77777777" w:rsidR="005E7EDE" w:rsidRPr="001D79BF" w:rsidRDefault="005E7EDE" w:rsidP="002C2B1C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D79BF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>Select "Service" from the drop-down menu.</w:t>
                        </w:r>
                      </w:p>
                    </w:txbxContent>
                  </v:textbox>
                </v:rect>
                <v:shape id="Picture 305" o:spid="_x0000_s1285" type="#_x0000_t75" style="position:absolute;left:40190;top:35280;width:19050;height:15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">
                  <v:imagedata r:id="rId34" o:title=""/>
                </v:shape>
                <v:rect id="Rectangle 306" o:spid="_x0000_s1286" style="position:absolute;left:480;top:51638;width:633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14:paraId="393C1F14" w14:textId="77777777" w:rsidR="005E7EDE" w:rsidRPr="001D79BF" w:rsidRDefault="005E7EDE" w:rsidP="002C2B1C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D79BF">
                          <w:rPr>
                            <w:rFonts w:eastAsia="Arial" w:cs="Arial"/>
                            <w:sz w:val="16"/>
                            <w:szCs w:val="16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307" o:spid="_x0000_s1287" style="position:absolute;left:3242;top:51451;width:36298;height:7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14:paraId="3B5449AF" w14:textId="77777777" w:rsidR="005E7EDE" w:rsidRDefault="005E7EDE" w:rsidP="002C2B1C">
                        <w:pPr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</w:pPr>
                        <w:r w:rsidRPr="001D79BF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>Enter the password and confirm with "</w:t>
                        </w:r>
                        <w:r w:rsidRPr="00F26B48">
                          <w:rPr>
                            <w:rFonts w:eastAsia="Arial" w:cs="Arial"/>
                            <w:b/>
                            <w:i/>
                            <w:color w:val="333333"/>
                            <w:sz w:val="16"/>
                            <w:szCs w:val="16"/>
                            <w:lang w:val="en-US"/>
                          </w:rPr>
                          <w:t>Login</w:t>
                        </w:r>
                        <w:r w:rsidRPr="001D79BF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>".</w:t>
                        </w:r>
                      </w:p>
                      <w:p w14:paraId="2B9B8E4D" w14:textId="77777777" w:rsidR="008B25DC" w:rsidRDefault="008B25DC" w:rsidP="002C2B1C">
                        <w:pPr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</w:pPr>
                      </w:p>
                      <w:p w14:paraId="09AEDDA4" w14:textId="77777777" w:rsidR="008B25DC" w:rsidRPr="005E73ED" w:rsidRDefault="008B25DC" w:rsidP="008B25DC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 xml:space="preserve">For MARSIC300: </w:t>
                        </w:r>
                        <w:r w:rsidRPr="00F26B48">
                          <w:rPr>
                            <w:b/>
                            <w:i/>
                            <w:sz w:val="16"/>
                            <w:szCs w:val="16"/>
                            <w:lang w:val="en-US"/>
                          </w:rPr>
                          <w:t>MARSIC300SERVICE</w:t>
                        </w:r>
                      </w:p>
                      <w:p w14:paraId="1479A2DD" w14:textId="77777777" w:rsidR="005E73ED" w:rsidRDefault="005E73ED" w:rsidP="005E73ED">
                        <w:pPr>
                          <w:pStyle w:val="ListParagraph"/>
                          <w:rPr>
                            <w:sz w:val="16"/>
                            <w:szCs w:val="16"/>
                            <w:lang w:val="en-US"/>
                          </w:rPr>
                        </w:pPr>
                      </w:p>
                      <w:p w14:paraId="1969BA4D" w14:textId="77777777" w:rsidR="008B25DC" w:rsidRPr="008B25DC" w:rsidRDefault="008B25DC" w:rsidP="008B25DC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For MARSIC200:</w:t>
                        </w:r>
                        <w:r w:rsidR="005E73ED">
                          <w:rPr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 w:rsidR="005E73ED" w:rsidRPr="005E73ED">
                          <w:rPr>
                            <w:b/>
                            <w:i/>
                            <w:sz w:val="16"/>
                            <w:szCs w:val="16"/>
                            <w:lang w:val="en-US"/>
                          </w:rPr>
                          <w:t>hidden</w:t>
                        </w:r>
                      </w:p>
                    </w:txbxContent>
                  </v:textbox>
                </v:rect>
                <v:shape id="Picture 309" o:spid="_x0000_s1288" type="#_x0000_t75" style="position:absolute;left:40190;top:51454;width:19050;height:15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">
                  <v:imagedata r:id="rId35" o:title=""/>
                </v:shape>
                <w10:anchorlock/>
              </v:group>
            </w:pict>
          </mc:Fallback>
        </mc:AlternateContent>
      </w:r>
    </w:p>
    <w:p w14:paraId="61B964B6" w14:textId="77777777" w:rsidR="002C2B1C" w:rsidRDefault="002C2B1C">
      <w:pPr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br w:type="page"/>
      </w:r>
    </w:p>
    <w:p w14:paraId="2059971A" w14:textId="77777777" w:rsidR="002C2B1C" w:rsidRPr="0070349D" w:rsidRDefault="002C2B1C" w:rsidP="002C2B1C">
      <w:pPr>
        <w:rPr>
          <w:szCs w:val="22"/>
          <w:lang w:val="en-US"/>
        </w:rPr>
      </w:pPr>
      <w:r w:rsidRPr="0070349D">
        <w:rPr>
          <w:szCs w:val="22"/>
          <w:lang w:val="en-US"/>
        </w:rPr>
        <w:lastRenderedPageBreak/>
        <w:t>SOPAS ET: Save project and logbook files</w:t>
      </w:r>
    </w:p>
    <w:p w14:paraId="28067306" w14:textId="77777777" w:rsidR="002C2B1C" w:rsidRDefault="002C2B1C" w:rsidP="003B7F42">
      <w:pPr>
        <w:rPr>
          <w:sz w:val="16"/>
          <w:szCs w:val="16"/>
          <w:lang w:val="en-US"/>
        </w:rPr>
      </w:pPr>
    </w:p>
    <w:p w14:paraId="1A7777F6" w14:textId="77777777" w:rsidR="00D77265" w:rsidRPr="00D77265" w:rsidRDefault="002C2B1C" w:rsidP="003B7F42">
      <w:pPr>
        <w:rPr>
          <w:sz w:val="16"/>
          <w:szCs w:val="16"/>
          <w:lang w:val="en-US"/>
        </w:rPr>
      </w:pPr>
      <w:r>
        <w:rPr>
          <w:noProof/>
          <w:lang w:val="en-US" w:eastAsia="en-US"/>
        </w:rPr>
        <mc:AlternateContent>
          <mc:Choice Requires="wpg">
            <w:drawing>
              <wp:inline distT="0" distB="0" distL="0" distR="0" wp14:anchorId="362D2F83" wp14:editId="7E8494F2">
                <wp:extent cx="4569587" cy="4854448"/>
                <wp:effectExtent l="0" t="0" r="2540" b="3810"/>
                <wp:docPr id="8143" name="Group 8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9587" cy="4854448"/>
                          <a:chOff x="0" y="0"/>
                          <a:chExt cx="4569587" cy="4854448"/>
                        </a:xfrm>
                      </wpg:grpSpPr>
                      <wps:wsp>
                        <wps:cNvPr id="8285" name="Shape 8285"/>
                        <wps:cNvSpPr/>
                        <wps:spPr>
                          <a:xfrm>
                            <a:off x="4699" y="4826"/>
                            <a:ext cx="276225" cy="245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5" h="245237">
                                <a:moveTo>
                                  <a:pt x="0" y="0"/>
                                </a:moveTo>
                                <a:lnTo>
                                  <a:pt x="276225" y="0"/>
                                </a:lnTo>
                                <a:lnTo>
                                  <a:pt x="276225" y="245237"/>
                                </a:lnTo>
                                <a:lnTo>
                                  <a:pt x="0" y="2452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6" name="Shape 8286"/>
                        <wps:cNvSpPr/>
                        <wps:spPr>
                          <a:xfrm>
                            <a:off x="104775" y="76200"/>
                            <a:ext cx="76200" cy="102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2489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102489"/>
                                </a:lnTo>
                                <a:lnTo>
                                  <a:pt x="0" y="102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7" name="Shape 8287"/>
                        <wps:cNvSpPr/>
                        <wps:spPr>
                          <a:xfrm>
                            <a:off x="280924" y="4826"/>
                            <a:ext cx="2292223" cy="245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223" h="245237">
                                <a:moveTo>
                                  <a:pt x="0" y="0"/>
                                </a:moveTo>
                                <a:lnTo>
                                  <a:pt x="2292223" y="0"/>
                                </a:lnTo>
                                <a:lnTo>
                                  <a:pt x="2292223" y="245237"/>
                                </a:lnTo>
                                <a:lnTo>
                                  <a:pt x="0" y="2452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8" name="Shape 8288"/>
                        <wps:cNvSpPr/>
                        <wps:spPr>
                          <a:xfrm>
                            <a:off x="381000" y="76200"/>
                            <a:ext cx="2092071" cy="102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071" h="102489">
                                <a:moveTo>
                                  <a:pt x="0" y="0"/>
                                </a:moveTo>
                                <a:lnTo>
                                  <a:pt x="2092071" y="0"/>
                                </a:lnTo>
                                <a:lnTo>
                                  <a:pt x="2092071" y="102489"/>
                                </a:lnTo>
                                <a:lnTo>
                                  <a:pt x="0" y="102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9" name="Shape 8289"/>
                        <wps:cNvSpPr/>
                        <wps:spPr>
                          <a:xfrm>
                            <a:off x="2573147" y="4826"/>
                            <a:ext cx="1991614" cy="245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614" h="245237">
                                <a:moveTo>
                                  <a:pt x="0" y="0"/>
                                </a:moveTo>
                                <a:lnTo>
                                  <a:pt x="1991614" y="0"/>
                                </a:lnTo>
                                <a:lnTo>
                                  <a:pt x="1991614" y="245237"/>
                                </a:lnTo>
                                <a:lnTo>
                                  <a:pt x="0" y="2452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0" name="Shape 8290"/>
                        <wps:cNvSpPr/>
                        <wps:spPr>
                          <a:xfrm>
                            <a:off x="2673096" y="76200"/>
                            <a:ext cx="1791716" cy="102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716" h="102489">
                                <a:moveTo>
                                  <a:pt x="0" y="0"/>
                                </a:moveTo>
                                <a:lnTo>
                                  <a:pt x="1791716" y="0"/>
                                </a:lnTo>
                                <a:lnTo>
                                  <a:pt x="1791716" y="102489"/>
                                </a:lnTo>
                                <a:lnTo>
                                  <a:pt x="0" y="102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0" y="0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0" y="0"/>
                                </a:moveTo>
                                <a:lnTo>
                                  <a:pt x="285750" y="0"/>
                                </a:lnTo>
                                <a:lnTo>
                                  <a:pt x="2762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276225" y="0"/>
                            <a:ext cx="9525" cy="25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4889">
                                <a:moveTo>
                                  <a:pt x="9525" y="0"/>
                                </a:moveTo>
                                <a:lnTo>
                                  <a:pt x="9525" y="254889"/>
                                </a:lnTo>
                                <a:lnTo>
                                  <a:pt x="0" y="24536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0" y="245364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9525" y="0"/>
                                </a:moveTo>
                                <a:lnTo>
                                  <a:pt x="276225" y="0"/>
                                </a:lnTo>
                                <a:lnTo>
                                  <a:pt x="2857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0" y="0"/>
                            <a:ext cx="9525" cy="25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488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45364"/>
                                </a:lnTo>
                                <a:lnTo>
                                  <a:pt x="0" y="254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276225" y="0"/>
                            <a:ext cx="230162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621" h="9525">
                                <a:moveTo>
                                  <a:pt x="0" y="0"/>
                                </a:moveTo>
                                <a:lnTo>
                                  <a:pt x="2301621" y="0"/>
                                </a:lnTo>
                                <a:lnTo>
                                  <a:pt x="2292096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2568321" y="0"/>
                            <a:ext cx="9525" cy="25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4889">
                                <a:moveTo>
                                  <a:pt x="9525" y="0"/>
                                </a:moveTo>
                                <a:lnTo>
                                  <a:pt x="9525" y="254889"/>
                                </a:lnTo>
                                <a:lnTo>
                                  <a:pt x="0" y="24536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276225" y="245364"/>
                            <a:ext cx="230162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621" h="9525">
                                <a:moveTo>
                                  <a:pt x="9525" y="0"/>
                                </a:moveTo>
                                <a:lnTo>
                                  <a:pt x="2292096" y="0"/>
                                </a:lnTo>
                                <a:lnTo>
                                  <a:pt x="230162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276225" y="0"/>
                            <a:ext cx="9525" cy="25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488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45364"/>
                                </a:lnTo>
                                <a:lnTo>
                                  <a:pt x="0" y="254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2568321" y="0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0" y="0"/>
                                </a:moveTo>
                                <a:lnTo>
                                  <a:pt x="2001266" y="0"/>
                                </a:lnTo>
                                <a:lnTo>
                                  <a:pt x="199174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4560062" y="0"/>
                            <a:ext cx="9525" cy="25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4889">
                                <a:moveTo>
                                  <a:pt x="9525" y="0"/>
                                </a:moveTo>
                                <a:lnTo>
                                  <a:pt x="9525" y="254889"/>
                                </a:lnTo>
                                <a:lnTo>
                                  <a:pt x="0" y="24536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2568321" y="245364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9525" y="0"/>
                                </a:moveTo>
                                <a:lnTo>
                                  <a:pt x="1991741" y="0"/>
                                </a:lnTo>
                                <a:lnTo>
                                  <a:pt x="20012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2568321" y="0"/>
                            <a:ext cx="9525" cy="25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488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45364"/>
                                </a:lnTo>
                                <a:lnTo>
                                  <a:pt x="0" y="254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0" y="245364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0" y="0"/>
                                </a:moveTo>
                                <a:lnTo>
                                  <a:pt x="285750" y="0"/>
                                </a:lnTo>
                                <a:lnTo>
                                  <a:pt x="2762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276225" y="245364"/>
                            <a:ext cx="9525" cy="2216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16404">
                                <a:moveTo>
                                  <a:pt x="9525" y="0"/>
                                </a:moveTo>
                                <a:lnTo>
                                  <a:pt x="9525" y="2216404"/>
                                </a:lnTo>
                                <a:lnTo>
                                  <a:pt x="0" y="220687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0" y="2452243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9525" y="0"/>
                                </a:moveTo>
                                <a:lnTo>
                                  <a:pt x="276225" y="0"/>
                                </a:lnTo>
                                <a:lnTo>
                                  <a:pt x="2857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0" y="245364"/>
                            <a:ext cx="9525" cy="2216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1640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206879"/>
                                </a:lnTo>
                                <a:lnTo>
                                  <a:pt x="0" y="2216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276225" y="245364"/>
                            <a:ext cx="230162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621" h="9525">
                                <a:moveTo>
                                  <a:pt x="0" y="0"/>
                                </a:moveTo>
                                <a:lnTo>
                                  <a:pt x="2301621" y="0"/>
                                </a:lnTo>
                                <a:lnTo>
                                  <a:pt x="2292096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2568321" y="245364"/>
                            <a:ext cx="9525" cy="2216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16404">
                                <a:moveTo>
                                  <a:pt x="9525" y="0"/>
                                </a:moveTo>
                                <a:lnTo>
                                  <a:pt x="9525" y="2216404"/>
                                </a:lnTo>
                                <a:lnTo>
                                  <a:pt x="0" y="220687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276225" y="2452243"/>
                            <a:ext cx="230162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621" h="9525">
                                <a:moveTo>
                                  <a:pt x="9525" y="0"/>
                                </a:moveTo>
                                <a:lnTo>
                                  <a:pt x="2292096" y="0"/>
                                </a:lnTo>
                                <a:lnTo>
                                  <a:pt x="230162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276225" y="245364"/>
                            <a:ext cx="9525" cy="2216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1640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206879"/>
                                </a:lnTo>
                                <a:lnTo>
                                  <a:pt x="0" y="2216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2568321" y="245364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0" y="0"/>
                                </a:moveTo>
                                <a:lnTo>
                                  <a:pt x="2001266" y="0"/>
                                </a:lnTo>
                                <a:lnTo>
                                  <a:pt x="199174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4560062" y="245364"/>
                            <a:ext cx="9525" cy="2216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16404">
                                <a:moveTo>
                                  <a:pt x="9525" y="0"/>
                                </a:moveTo>
                                <a:lnTo>
                                  <a:pt x="9525" y="2216404"/>
                                </a:lnTo>
                                <a:lnTo>
                                  <a:pt x="0" y="220687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2568321" y="2452243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9525" y="0"/>
                                </a:moveTo>
                                <a:lnTo>
                                  <a:pt x="1991741" y="0"/>
                                </a:lnTo>
                                <a:lnTo>
                                  <a:pt x="20012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2568321" y="245364"/>
                            <a:ext cx="9525" cy="2216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1640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206879"/>
                                </a:lnTo>
                                <a:lnTo>
                                  <a:pt x="0" y="2216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0" y="2452243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0" y="0"/>
                                </a:moveTo>
                                <a:lnTo>
                                  <a:pt x="285750" y="0"/>
                                </a:lnTo>
                                <a:lnTo>
                                  <a:pt x="2762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276225" y="2452243"/>
                            <a:ext cx="9525" cy="1321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21689">
                                <a:moveTo>
                                  <a:pt x="9525" y="0"/>
                                </a:moveTo>
                                <a:lnTo>
                                  <a:pt x="9525" y="1321689"/>
                                </a:lnTo>
                                <a:lnTo>
                                  <a:pt x="0" y="131216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0" y="3764407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9525" y="0"/>
                                </a:moveTo>
                                <a:lnTo>
                                  <a:pt x="276225" y="0"/>
                                </a:lnTo>
                                <a:lnTo>
                                  <a:pt x="2857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0" y="2452243"/>
                            <a:ext cx="9525" cy="1321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2168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312164"/>
                                </a:lnTo>
                                <a:lnTo>
                                  <a:pt x="0" y="13216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276225" y="2452243"/>
                            <a:ext cx="230162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621" h="9525">
                                <a:moveTo>
                                  <a:pt x="0" y="0"/>
                                </a:moveTo>
                                <a:lnTo>
                                  <a:pt x="2301621" y="0"/>
                                </a:lnTo>
                                <a:lnTo>
                                  <a:pt x="2292096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2568321" y="2452243"/>
                            <a:ext cx="9525" cy="1321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21689">
                                <a:moveTo>
                                  <a:pt x="9525" y="0"/>
                                </a:moveTo>
                                <a:lnTo>
                                  <a:pt x="9525" y="1321689"/>
                                </a:lnTo>
                                <a:lnTo>
                                  <a:pt x="0" y="131216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276225" y="3764407"/>
                            <a:ext cx="230162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621" h="9525">
                                <a:moveTo>
                                  <a:pt x="9525" y="0"/>
                                </a:moveTo>
                                <a:lnTo>
                                  <a:pt x="2292096" y="0"/>
                                </a:lnTo>
                                <a:lnTo>
                                  <a:pt x="230162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276225" y="2452243"/>
                            <a:ext cx="9525" cy="1321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2168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312164"/>
                                </a:lnTo>
                                <a:lnTo>
                                  <a:pt x="0" y="13216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2568321" y="2452243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0" y="0"/>
                                </a:moveTo>
                                <a:lnTo>
                                  <a:pt x="2001266" y="0"/>
                                </a:lnTo>
                                <a:lnTo>
                                  <a:pt x="199174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4560062" y="2452243"/>
                            <a:ext cx="9525" cy="1321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21689">
                                <a:moveTo>
                                  <a:pt x="9525" y="0"/>
                                </a:moveTo>
                                <a:lnTo>
                                  <a:pt x="9525" y="1321689"/>
                                </a:lnTo>
                                <a:lnTo>
                                  <a:pt x="0" y="131216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2568321" y="3764407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9525" y="0"/>
                                </a:moveTo>
                                <a:lnTo>
                                  <a:pt x="1991741" y="0"/>
                                </a:lnTo>
                                <a:lnTo>
                                  <a:pt x="20012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2568321" y="2452243"/>
                            <a:ext cx="9525" cy="1321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2168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312164"/>
                                </a:lnTo>
                                <a:lnTo>
                                  <a:pt x="0" y="13216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0" y="3764407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0" y="0"/>
                                </a:moveTo>
                                <a:lnTo>
                                  <a:pt x="285750" y="0"/>
                                </a:lnTo>
                                <a:lnTo>
                                  <a:pt x="2762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276225" y="3764407"/>
                            <a:ext cx="9525" cy="1090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90041">
                                <a:moveTo>
                                  <a:pt x="9525" y="0"/>
                                </a:moveTo>
                                <a:lnTo>
                                  <a:pt x="9525" y="1090041"/>
                                </a:lnTo>
                                <a:lnTo>
                                  <a:pt x="0" y="10805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0" y="4844923"/>
                            <a:ext cx="28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525">
                                <a:moveTo>
                                  <a:pt x="9525" y="0"/>
                                </a:moveTo>
                                <a:lnTo>
                                  <a:pt x="276225" y="0"/>
                                </a:lnTo>
                                <a:lnTo>
                                  <a:pt x="2857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0" y="3764407"/>
                            <a:ext cx="9525" cy="1090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900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80516"/>
                                </a:lnTo>
                                <a:lnTo>
                                  <a:pt x="0" y="10900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276225" y="3764407"/>
                            <a:ext cx="230162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621" h="9525">
                                <a:moveTo>
                                  <a:pt x="0" y="0"/>
                                </a:moveTo>
                                <a:lnTo>
                                  <a:pt x="2301621" y="0"/>
                                </a:lnTo>
                                <a:lnTo>
                                  <a:pt x="2292096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2568321" y="3764407"/>
                            <a:ext cx="9525" cy="1090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90041">
                                <a:moveTo>
                                  <a:pt x="9525" y="0"/>
                                </a:moveTo>
                                <a:lnTo>
                                  <a:pt x="9525" y="1090041"/>
                                </a:lnTo>
                                <a:lnTo>
                                  <a:pt x="0" y="10805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276225" y="4844923"/>
                            <a:ext cx="230162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621" h="9525">
                                <a:moveTo>
                                  <a:pt x="9525" y="0"/>
                                </a:moveTo>
                                <a:lnTo>
                                  <a:pt x="2292096" y="0"/>
                                </a:lnTo>
                                <a:lnTo>
                                  <a:pt x="230162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276225" y="3764407"/>
                            <a:ext cx="9525" cy="1090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900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80516"/>
                                </a:lnTo>
                                <a:lnTo>
                                  <a:pt x="0" y="10900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2568321" y="3764407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0" y="0"/>
                                </a:moveTo>
                                <a:lnTo>
                                  <a:pt x="2001266" y="0"/>
                                </a:lnTo>
                                <a:lnTo>
                                  <a:pt x="199174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4560062" y="3764407"/>
                            <a:ext cx="9525" cy="1090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90041">
                                <a:moveTo>
                                  <a:pt x="9525" y="0"/>
                                </a:moveTo>
                                <a:lnTo>
                                  <a:pt x="9525" y="1090041"/>
                                </a:lnTo>
                                <a:lnTo>
                                  <a:pt x="0" y="10805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2568321" y="4844923"/>
                            <a:ext cx="20012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6" h="9525">
                                <a:moveTo>
                                  <a:pt x="9525" y="0"/>
                                </a:moveTo>
                                <a:lnTo>
                                  <a:pt x="1991741" y="0"/>
                                </a:lnTo>
                                <a:lnTo>
                                  <a:pt x="20012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2568321" y="3764407"/>
                            <a:ext cx="9525" cy="1090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900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80516"/>
                                </a:lnTo>
                                <a:lnTo>
                                  <a:pt x="0" y="10900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381000" y="97072"/>
                            <a:ext cx="627192" cy="105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49EC4" w14:textId="77777777" w:rsidR="005E7EDE" w:rsidRPr="001D79BF" w:rsidRDefault="005E7EDE" w:rsidP="002C2B1C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D79BF">
                                <w:rPr>
                                  <w:rFonts w:eastAsia="Arial" w:cs="Arial"/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2673096" y="97072"/>
                            <a:ext cx="1197606" cy="105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8337C" w14:textId="77777777" w:rsidR="005E7EDE" w:rsidRPr="001D79BF" w:rsidRDefault="005E7EDE" w:rsidP="002C2B1C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D79BF">
                                <w:rPr>
                                  <w:rFonts w:eastAsia="Arial" w:cs="Arial"/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  <w:t>Pictures, Screenshots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48006" y="311830"/>
                            <a:ext cx="63392" cy="105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BDC40" w14:textId="77777777" w:rsidR="005E7EDE" w:rsidRPr="001D79BF" w:rsidRDefault="005E7EDE" w:rsidP="002C2B1C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D79BF">
                                <w:rPr>
                                  <w:rFonts w:eastAsia="Arial" w:cs="Arial"/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324221" y="311797"/>
                            <a:ext cx="2209557" cy="37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D76D7" w14:textId="77777777" w:rsidR="005E7EDE" w:rsidRPr="001D79BF" w:rsidRDefault="005E7EDE" w:rsidP="002C2B1C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D79BF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Connect to device and go online.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616454" y="293497"/>
                            <a:ext cx="1905000" cy="2100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Rectangle 391"/>
                        <wps:cNvSpPr/>
                        <wps:spPr>
                          <a:xfrm>
                            <a:off x="48006" y="2518836"/>
                            <a:ext cx="63392" cy="105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64A03" w14:textId="77777777" w:rsidR="005E7EDE" w:rsidRPr="001D79BF" w:rsidRDefault="005E7EDE" w:rsidP="002C2B1C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D79BF">
                                <w:rPr>
                                  <w:rFonts w:eastAsia="Arial" w:cs="Arial"/>
                                  <w:sz w:val="16"/>
                                  <w:szCs w:val="16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1162939" y="2725592"/>
                            <a:ext cx="31696" cy="105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498919" w14:textId="77777777" w:rsidR="005E7EDE" w:rsidRPr="001D79BF" w:rsidRDefault="005E7EDE" w:rsidP="002C2B1C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D79BF">
                                <w:rPr>
                                  <w:rFonts w:eastAsia="Arial" w:cs="Arial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372957" y="2536895"/>
                            <a:ext cx="2179284" cy="1203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AF012" w14:textId="77777777" w:rsidR="00D77265" w:rsidRDefault="00D77265" w:rsidP="00931636">
                              <w:pPr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Save the project file:</w:t>
                              </w:r>
                            </w:p>
                            <w:p w14:paraId="02F8D52F" w14:textId="77777777" w:rsidR="005E7EDE" w:rsidRPr="005E73ED" w:rsidRDefault="005E7EDE" w:rsidP="00931636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931636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Click on the icon</w:t>
                              </w:r>
                              <w:r w:rsidR="00931636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 xml:space="preserve">          to open the menu</w:t>
                              </w:r>
                            </w:p>
                            <w:p w14:paraId="1F171C41" w14:textId="77777777" w:rsidR="005E73ED" w:rsidRPr="00931636" w:rsidRDefault="005E73ED" w:rsidP="005E73ED">
                              <w:pPr>
                                <w:pStyle w:val="ListParagraph"/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  <w:p w14:paraId="54A3BB96" w14:textId="77777777" w:rsidR="00931636" w:rsidRPr="00931636" w:rsidRDefault="00931636" w:rsidP="00931636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 xml:space="preserve">Select </w:t>
                              </w:r>
                              <w:r w:rsidRPr="00931636">
                                <w:rPr>
                                  <w:rFonts w:eastAsia="Arial" w:cs="Arial"/>
                                  <w:b/>
                                  <w:i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Project</w:t>
                              </w:r>
                              <w:r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 xml:space="preserve"> then </w:t>
                              </w:r>
                              <w:r w:rsidRPr="00931636">
                                <w:rPr>
                                  <w:rFonts w:eastAsia="Arial" w:cs="Arial"/>
                                  <w:b/>
                                  <w:i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Save as…</w:t>
                              </w:r>
                            </w:p>
                            <w:p w14:paraId="28604F65" w14:textId="77777777" w:rsidR="005E73ED" w:rsidRDefault="005E73ED" w:rsidP="005E73ED">
                              <w:pPr>
                                <w:pStyle w:val="ListParagraph"/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  <w:p w14:paraId="11D2B0BC" w14:textId="77777777" w:rsidR="00931636" w:rsidRPr="00931636" w:rsidRDefault="00931636" w:rsidP="00972285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931636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In the following window choose a path and file name and confirm with </w:t>
                              </w:r>
                              <w:r w:rsidRPr="00931636">
                                <w:rPr>
                                  <w:b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  <w:t>Save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Picture 39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616970" y="2630967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Rectangle 398"/>
                        <wps:cNvSpPr/>
                        <wps:spPr>
                          <a:xfrm>
                            <a:off x="1144397" y="2827446"/>
                            <a:ext cx="31696" cy="105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664E7" w14:textId="77777777" w:rsidR="005E7EDE" w:rsidRPr="001D79BF" w:rsidRDefault="005E7EDE" w:rsidP="002C2B1C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D79BF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1168654" y="2827446"/>
                            <a:ext cx="31696" cy="105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2CAA2" w14:textId="77777777" w:rsidR="005E7EDE" w:rsidRPr="001D79BF" w:rsidRDefault="005E7EDE" w:rsidP="002C2B1C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D79BF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616454" y="2500376"/>
                            <a:ext cx="1905000" cy="1205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Rectangle 408"/>
                        <wps:cNvSpPr/>
                        <wps:spPr>
                          <a:xfrm>
                            <a:off x="48006" y="3830872"/>
                            <a:ext cx="63392" cy="105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8AEFF" w14:textId="77777777" w:rsidR="005E7EDE" w:rsidRPr="001D79BF" w:rsidRDefault="005E7EDE" w:rsidP="002C2B1C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D79BF">
                                <w:rPr>
                                  <w:rFonts w:eastAsia="Arial" w:cs="Arial"/>
                                  <w:sz w:val="16"/>
                                  <w:szCs w:val="16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324186" y="3829927"/>
                            <a:ext cx="2218011" cy="983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F2597" w14:textId="77777777" w:rsidR="005E7EDE" w:rsidRDefault="005E7EDE" w:rsidP="002C2B1C">
                              <w:pPr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D79BF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 xml:space="preserve">Open the device page </w:t>
                              </w:r>
                              <w:r w:rsidR="00D77265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and</w:t>
                              </w:r>
                              <w:r w:rsidRPr="001D79BF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 xml:space="preserve"> save the logbook</w:t>
                              </w:r>
                              <w:r w:rsidR="00D77265">
                                <w:rPr>
                                  <w:rFonts w:eastAsia="Arial" w:cs="Arial"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:</w:t>
                              </w:r>
                            </w:p>
                            <w:p w14:paraId="1F11FB95" w14:textId="77777777" w:rsidR="00D77265" w:rsidRDefault="00D77265" w:rsidP="00D77265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Select: </w:t>
                              </w:r>
                              <w:r w:rsidRPr="00D77265">
                                <w:rPr>
                                  <w:b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  <w:t>Diagnosis – Logbook</w:t>
                              </w:r>
                            </w:p>
                            <w:p w14:paraId="0FED41FF" w14:textId="77777777" w:rsidR="005E73ED" w:rsidRDefault="005E73ED" w:rsidP="005E73ED">
                              <w:pPr>
                                <w:pStyle w:val="ListParagraph"/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  <w:p w14:paraId="1C099653" w14:textId="77777777" w:rsidR="005E73ED" w:rsidRPr="005E73ED" w:rsidRDefault="00D77265" w:rsidP="005E73ED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Verify that “</w:t>
                              </w:r>
                              <w:r w:rsidRPr="00D77265">
                                <w:rPr>
                                  <w:b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  <w:t>All</w:t>
                              </w:r>
                              <w: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” is selected</w:t>
                              </w:r>
                            </w:p>
                            <w:p w14:paraId="36D8BAF4" w14:textId="77777777" w:rsidR="00D77265" w:rsidRPr="005E73ED" w:rsidRDefault="00D77265" w:rsidP="00D77265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Click on </w:t>
                              </w:r>
                              <w:r w:rsidRPr="00D77265">
                                <w:rPr>
                                  <w:b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  <w:t>Export</w:t>
                              </w:r>
                            </w:p>
                            <w:p w14:paraId="33890373" w14:textId="77777777" w:rsidR="005E73ED" w:rsidRDefault="005E73ED" w:rsidP="005E73ED">
                              <w:pPr>
                                <w:pStyle w:val="ListParagraph"/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  <w:p w14:paraId="2A562054" w14:textId="77777777" w:rsidR="00D77265" w:rsidRPr="00D77265" w:rsidRDefault="00D77265" w:rsidP="00D77265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931636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In the following window choose a path and file name and confirm with </w:t>
                              </w:r>
                              <w:r w:rsidRPr="00931636">
                                <w:rPr>
                                  <w:b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  <w:t>Save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616454" y="3812413"/>
                            <a:ext cx="19050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2D2F83" id="Group 8143" o:spid="_x0000_s1289" style="width:359.8pt;height:382.25pt;mso-position-horizontal-relative:char;mso-position-vertical-relative:line" coordsize="45695,485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">
                <v:shape id="Shape 8285" o:spid="_x0000_s1290" style="position:absolute;left:46;top:48;width:2763;height:2452;visibility:visible;mso-wrap-style:square;v-text-anchor:top" coordsize="276225,245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" path="m,l276225,r,245237l,245237,,e" fillcolor="#f4f5f7" stroked="f" strokeweight="0">
                  <v:stroke miterlimit="83231f" joinstyle="miter"/>
                  <v:path arrowok="t" textboxrect="0,0,276225,245237"/>
                </v:shape>
                <v:shape id="Shape 8286" o:spid="_x0000_s1291" style="position:absolute;left:1047;top:762;width:762;height:1024;visibility:visible;mso-wrap-style:square;v-text-anchor:top" coordsize="76200,10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" path="m,l76200,r,102489l,102489,,e" fillcolor="#f4f5f7" stroked="f" strokeweight="0">
                  <v:stroke miterlimit="83231f" joinstyle="miter"/>
                  <v:path arrowok="t" textboxrect="0,0,76200,102489"/>
                </v:shape>
                <v:shape id="Shape 8287" o:spid="_x0000_s1292" style="position:absolute;left:2809;top:48;width:22922;height:2452;visibility:visible;mso-wrap-style:square;v-text-anchor:top" coordsize="2292223,245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" path="m,l2292223,r,245237l,245237,,e" fillcolor="#f4f5f7" stroked="f" strokeweight="0">
                  <v:stroke miterlimit="83231f" joinstyle="miter"/>
                  <v:path arrowok="t" textboxrect="0,0,2292223,245237"/>
                </v:shape>
                <v:shape id="Shape 8288" o:spid="_x0000_s1293" style="position:absolute;left:3810;top:762;width:20920;height:1024;visibility:visible;mso-wrap-style:square;v-text-anchor:top" coordsize="2092071,10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" path="m,l2092071,r,102489l,102489,,e" fillcolor="#f4f5f7" stroked="f" strokeweight="0">
                  <v:stroke miterlimit="83231f" joinstyle="miter"/>
                  <v:path arrowok="t" textboxrect="0,0,2092071,102489"/>
                </v:shape>
                <v:shape id="Shape 8289" o:spid="_x0000_s1294" style="position:absolute;left:25731;top:48;width:19916;height:2452;visibility:visible;mso-wrap-style:square;v-text-anchor:top" coordsize="1991614,245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" path="m,l1991614,r,245237l,245237,,e" fillcolor="#f4f5f7" stroked="f" strokeweight="0">
                  <v:stroke miterlimit="83231f" joinstyle="miter"/>
                  <v:path arrowok="t" textboxrect="0,0,1991614,245237"/>
                </v:shape>
                <v:shape id="Shape 8290" o:spid="_x0000_s1295" style="position:absolute;left:26730;top:762;width:17918;height:1024;visibility:visible;mso-wrap-style:square;v-text-anchor:top" coordsize="1791716,10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" path="m,l1791716,r,102489l,102489,,e" fillcolor="#f4f5f7" stroked="f" strokeweight="0">
                  <v:stroke miterlimit="83231f" joinstyle="miter"/>
                  <v:path arrowok="t" textboxrect="0,0,1791716,102489"/>
                </v:shape>
                <v:shape id="Shape 330" o:spid="_x0000_s1296" style="position:absolute;width:2857;height:95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" path="m,l285750,r-9525,9525l9525,9525,,xe" fillcolor="#c1c7d0" stroked="f" strokeweight="0">
                  <v:stroke miterlimit="83231f" joinstyle="miter"/>
                  <v:path arrowok="t" textboxrect="0,0,285750,9525"/>
                </v:shape>
                <v:shape id="Shape 331" o:spid="_x0000_s1297" style="position:absolute;left:2762;width:95;height:2548;visibility:visible;mso-wrap-style:square;v-text-anchor:top" coordsize="9525,25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" path="m9525,r,254889l,245364,,9525,9525,xe" fillcolor="#c1c7d0" stroked="f" strokeweight="0">
                  <v:stroke miterlimit="83231f" joinstyle="miter"/>
                  <v:path arrowok="t" textboxrect="0,0,9525,254889"/>
                </v:shape>
                <v:shape id="Shape 332" o:spid="_x0000_s1298" style="position:absolute;top:2453;width:2857;height:95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" path="m9525,l276225,r9525,9525l,9525,9525,xe" fillcolor="#c1c7d0" stroked="f" strokeweight="0">
                  <v:stroke miterlimit="83231f" joinstyle="miter"/>
                  <v:path arrowok="t" textboxrect="0,0,285750,9525"/>
                </v:shape>
                <v:shape id="Shape 333" o:spid="_x0000_s1299" style="position:absolute;width:95;height:2548;visibility:visible;mso-wrap-style:square;v-text-anchor:top" coordsize="9525,25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" path="m,l9525,9525r,235839l,254889,,xe" fillcolor="#c1c7d0" stroked="f" strokeweight="0">
                  <v:stroke miterlimit="83231f" joinstyle="miter"/>
                  <v:path arrowok="t" textboxrect="0,0,9525,254889"/>
                </v:shape>
                <v:shape id="Shape 334" o:spid="_x0000_s1300" style="position:absolute;left:2762;width:23016;height:95;visibility:visible;mso-wrap-style:square;v-text-anchor:top" coordsize="2301621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" path="m,l2301621,r-9525,9525l9525,9525,,xe" fillcolor="#c1c7d0" stroked="f" strokeweight="0">
                  <v:stroke miterlimit="83231f" joinstyle="miter"/>
                  <v:path arrowok="t" textboxrect="0,0,2301621,9525"/>
                </v:shape>
                <v:shape id="Shape 335" o:spid="_x0000_s1301" style="position:absolute;left:25683;width:95;height:2548;visibility:visible;mso-wrap-style:square;v-text-anchor:top" coordsize="9525,25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" path="m9525,r,254889l,245364,,9525,9525,xe" fillcolor="#c1c7d0" stroked="f" strokeweight="0">
                  <v:stroke miterlimit="83231f" joinstyle="miter"/>
                  <v:path arrowok="t" textboxrect="0,0,9525,254889"/>
                </v:shape>
                <v:shape id="Shape 336" o:spid="_x0000_s1302" style="position:absolute;left:2762;top:2453;width:23016;height:95;visibility:visible;mso-wrap-style:square;v-text-anchor:top" coordsize="2301621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" path="m9525,l2292096,r9525,9525l,9525,9525,xe" fillcolor="#c1c7d0" stroked="f" strokeweight="0">
                  <v:stroke miterlimit="83231f" joinstyle="miter"/>
                  <v:path arrowok="t" textboxrect="0,0,2301621,9525"/>
                </v:shape>
                <v:shape id="Shape 337" o:spid="_x0000_s1303" style="position:absolute;left:2762;width:95;height:2548;visibility:visible;mso-wrap-style:square;v-text-anchor:top" coordsize="9525,25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" path="m,l9525,9525r,235839l,254889,,xe" fillcolor="#c1c7d0" stroked="f" strokeweight="0">
                  <v:stroke miterlimit="83231f" joinstyle="miter"/>
                  <v:path arrowok="t" textboxrect="0,0,9525,254889"/>
                </v:shape>
                <v:shape id="Shape 338" o:spid="_x0000_s1304" style="position:absolute;left:25683;width:20012;height:95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" path="m,l2001266,r-9525,9525l9525,9525,,xe" fillcolor="#c1c7d0" stroked="f" strokeweight="0">
                  <v:stroke miterlimit="83231f" joinstyle="miter"/>
                  <v:path arrowok="t" textboxrect="0,0,2001266,9525"/>
                </v:shape>
                <v:shape id="Shape 339" o:spid="_x0000_s1305" style="position:absolute;left:45600;width:95;height:2548;visibility:visible;mso-wrap-style:square;v-text-anchor:top" coordsize="9525,25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" path="m9525,r,254889l,245364,,9525,9525,xe" fillcolor="#c1c7d0" stroked="f" strokeweight="0">
                  <v:stroke miterlimit="83231f" joinstyle="miter"/>
                  <v:path arrowok="t" textboxrect="0,0,9525,254889"/>
                </v:shape>
                <v:shape id="Shape 340" o:spid="_x0000_s1306" style="position:absolute;left:25683;top:2453;width:20012;height:95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" path="m9525,l1991741,r9525,9525l,9525,9525,xe" fillcolor="#c1c7d0" stroked="f" strokeweight="0">
                  <v:stroke miterlimit="83231f" joinstyle="miter"/>
                  <v:path arrowok="t" textboxrect="0,0,2001266,9525"/>
                </v:shape>
                <v:shape id="Shape 341" o:spid="_x0000_s1307" style="position:absolute;left:25683;width:95;height:2548;visibility:visible;mso-wrap-style:square;v-text-anchor:top" coordsize="9525,25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" path="m,l9525,9525r,235839l,254889,,xe" fillcolor="#c1c7d0" stroked="f" strokeweight="0">
                  <v:stroke miterlimit="83231f" joinstyle="miter"/>
                  <v:path arrowok="t" textboxrect="0,0,9525,254889"/>
                </v:shape>
                <v:shape id="Shape 342" o:spid="_x0000_s1308" style="position:absolute;top:2453;width:2857;height:95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" path="m,l285750,r-9525,9525l9525,9525,,xe" fillcolor="#c1c7d0" stroked="f" strokeweight="0">
                  <v:stroke miterlimit="83231f" joinstyle="miter"/>
                  <v:path arrowok="t" textboxrect="0,0,285750,9525"/>
                </v:shape>
                <v:shape id="Shape 343" o:spid="_x0000_s1309" style="position:absolute;left:2762;top:2453;width:95;height:22164;visibility:visible;mso-wrap-style:square;v-text-anchor:top" coordsize="9525,221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" path="m9525,r,2216404l,2206879,,9525,9525,xe" fillcolor="#c1c7d0" stroked="f" strokeweight="0">
                  <v:stroke miterlimit="83231f" joinstyle="miter"/>
                  <v:path arrowok="t" textboxrect="0,0,9525,2216404"/>
                </v:shape>
                <v:shape id="Shape 344" o:spid="_x0000_s1310" style="position:absolute;top:24522;width:2857;height:95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" path="m9525,l276225,r9525,9525l,9525,9525,xe" fillcolor="#c1c7d0" stroked="f" strokeweight="0">
                  <v:stroke miterlimit="83231f" joinstyle="miter"/>
                  <v:path arrowok="t" textboxrect="0,0,285750,9525"/>
                </v:shape>
                <v:shape id="Shape 345" o:spid="_x0000_s1311" style="position:absolute;top:2453;width:95;height:22164;visibility:visible;mso-wrap-style:square;v-text-anchor:top" coordsize="9525,221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" path="m,l9525,9525r,2197354l,2216404,,xe" fillcolor="#c1c7d0" stroked="f" strokeweight="0">
                  <v:stroke miterlimit="83231f" joinstyle="miter"/>
                  <v:path arrowok="t" textboxrect="0,0,9525,2216404"/>
                </v:shape>
                <v:shape id="Shape 346" o:spid="_x0000_s1312" style="position:absolute;left:2762;top:2453;width:23016;height:95;visibility:visible;mso-wrap-style:square;v-text-anchor:top" coordsize="2301621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" path="m,l2301621,r-9525,9525l9525,9525,,xe" fillcolor="#c1c7d0" stroked="f" strokeweight="0">
                  <v:stroke miterlimit="83231f" joinstyle="miter"/>
                  <v:path arrowok="t" textboxrect="0,0,2301621,9525"/>
                </v:shape>
                <v:shape id="Shape 347" o:spid="_x0000_s1313" style="position:absolute;left:25683;top:2453;width:95;height:22164;visibility:visible;mso-wrap-style:square;v-text-anchor:top" coordsize="9525,221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" path="m9525,r,2216404l,2206879,,9525,9525,xe" fillcolor="#c1c7d0" stroked="f" strokeweight="0">
                  <v:stroke miterlimit="83231f" joinstyle="miter"/>
                  <v:path arrowok="t" textboxrect="0,0,9525,2216404"/>
                </v:shape>
                <v:shape id="Shape 348" o:spid="_x0000_s1314" style="position:absolute;left:2762;top:24522;width:23016;height:95;visibility:visible;mso-wrap-style:square;v-text-anchor:top" coordsize="2301621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" path="m9525,l2292096,r9525,9525l,9525,9525,xe" fillcolor="#c1c7d0" stroked="f" strokeweight="0">
                  <v:stroke miterlimit="83231f" joinstyle="miter"/>
                  <v:path arrowok="t" textboxrect="0,0,2301621,9525"/>
                </v:shape>
                <v:shape id="Shape 349" o:spid="_x0000_s1315" style="position:absolute;left:2762;top:2453;width:95;height:22164;visibility:visible;mso-wrap-style:square;v-text-anchor:top" coordsize="9525,221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" path="m,l9525,9525r,2197354l,2216404,,xe" fillcolor="#c1c7d0" stroked="f" strokeweight="0">
                  <v:stroke miterlimit="83231f" joinstyle="miter"/>
                  <v:path arrowok="t" textboxrect="0,0,9525,2216404"/>
                </v:shape>
                <v:shape id="Shape 350" o:spid="_x0000_s1316" style="position:absolute;left:25683;top:2453;width:20012;height:95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" path="m,l2001266,r-9525,9525l9525,9525,,xe" fillcolor="#c1c7d0" stroked="f" strokeweight="0">
                  <v:stroke miterlimit="83231f" joinstyle="miter"/>
                  <v:path arrowok="t" textboxrect="0,0,2001266,9525"/>
                </v:shape>
                <v:shape id="Shape 351" o:spid="_x0000_s1317" style="position:absolute;left:45600;top:2453;width:95;height:22164;visibility:visible;mso-wrap-style:square;v-text-anchor:top" coordsize="9525,221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" path="m9525,r,2216404l,2206879,,9525,9525,xe" fillcolor="#c1c7d0" stroked="f" strokeweight="0">
                  <v:stroke miterlimit="83231f" joinstyle="miter"/>
                  <v:path arrowok="t" textboxrect="0,0,9525,2216404"/>
                </v:shape>
                <v:shape id="Shape 352" o:spid="_x0000_s1318" style="position:absolute;left:25683;top:24522;width:20012;height:95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" path="m9525,l1991741,r9525,9525l,9525,9525,xe" fillcolor="#c1c7d0" stroked="f" strokeweight="0">
                  <v:stroke miterlimit="83231f" joinstyle="miter"/>
                  <v:path arrowok="t" textboxrect="0,0,2001266,9525"/>
                </v:shape>
                <v:shape id="Shape 353" o:spid="_x0000_s1319" style="position:absolute;left:25683;top:2453;width:95;height:22164;visibility:visible;mso-wrap-style:square;v-text-anchor:top" coordsize="9525,221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" path="m,l9525,9525r,2197354l,2216404,,xe" fillcolor="#c1c7d0" stroked="f" strokeweight="0">
                  <v:stroke miterlimit="83231f" joinstyle="miter"/>
                  <v:path arrowok="t" textboxrect="0,0,9525,2216404"/>
                </v:shape>
                <v:shape id="Shape 354" o:spid="_x0000_s1320" style="position:absolute;top:24522;width:2857;height:95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" path="m,l285750,r-9525,9525l9525,9525,,xe" fillcolor="#c1c7d0" stroked="f" strokeweight="0">
                  <v:stroke miterlimit="83231f" joinstyle="miter"/>
                  <v:path arrowok="t" textboxrect="0,0,285750,9525"/>
                </v:shape>
                <v:shape id="Shape 355" o:spid="_x0000_s1321" style="position:absolute;left:2762;top:24522;width:95;height:13217;visibility:visible;mso-wrap-style:square;v-text-anchor:top" coordsize="9525,13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" path="m9525,r,1321689l,1312164,,9525,9525,xe" fillcolor="#c1c7d0" stroked="f" strokeweight="0">
                  <v:stroke miterlimit="83231f" joinstyle="miter"/>
                  <v:path arrowok="t" textboxrect="0,0,9525,1321689"/>
                </v:shape>
                <v:shape id="Shape 356" o:spid="_x0000_s1322" style="position:absolute;top:37644;width:2857;height:95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" path="m9525,l276225,r9525,9525l,9525,9525,xe" fillcolor="#c1c7d0" stroked="f" strokeweight="0">
                  <v:stroke miterlimit="83231f" joinstyle="miter"/>
                  <v:path arrowok="t" textboxrect="0,0,285750,9525"/>
                </v:shape>
                <v:shape id="Shape 357" o:spid="_x0000_s1323" style="position:absolute;top:24522;width:95;height:13217;visibility:visible;mso-wrap-style:square;v-text-anchor:top" coordsize="9525,13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" path="m,l9525,9525r,1302639l,1321689,,xe" fillcolor="#c1c7d0" stroked="f" strokeweight="0">
                  <v:stroke miterlimit="83231f" joinstyle="miter"/>
                  <v:path arrowok="t" textboxrect="0,0,9525,1321689"/>
                </v:shape>
                <v:shape id="Shape 358" o:spid="_x0000_s1324" style="position:absolute;left:2762;top:24522;width:23016;height:95;visibility:visible;mso-wrap-style:square;v-text-anchor:top" coordsize="2301621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" path="m,l2301621,r-9525,9525l9525,9525,,xe" fillcolor="#c1c7d0" stroked="f" strokeweight="0">
                  <v:stroke miterlimit="83231f" joinstyle="miter"/>
                  <v:path arrowok="t" textboxrect="0,0,2301621,9525"/>
                </v:shape>
                <v:shape id="Shape 359" o:spid="_x0000_s1325" style="position:absolute;left:25683;top:24522;width:95;height:13217;visibility:visible;mso-wrap-style:square;v-text-anchor:top" coordsize="9525,13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" path="m9525,r,1321689l,1312164,,9525,9525,xe" fillcolor="#c1c7d0" stroked="f" strokeweight="0">
                  <v:stroke miterlimit="83231f" joinstyle="miter"/>
                  <v:path arrowok="t" textboxrect="0,0,9525,1321689"/>
                </v:shape>
                <v:shape id="Shape 360" o:spid="_x0000_s1326" style="position:absolute;left:2762;top:37644;width:23016;height:95;visibility:visible;mso-wrap-style:square;v-text-anchor:top" coordsize="2301621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" path="m9525,l2292096,r9525,9525l,9525,9525,xe" fillcolor="#c1c7d0" stroked="f" strokeweight="0">
                  <v:stroke miterlimit="83231f" joinstyle="miter"/>
                  <v:path arrowok="t" textboxrect="0,0,2301621,9525"/>
                </v:shape>
                <v:shape id="Shape 361" o:spid="_x0000_s1327" style="position:absolute;left:2762;top:24522;width:95;height:13217;visibility:visible;mso-wrap-style:square;v-text-anchor:top" coordsize="9525,13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" path="m,l9525,9525r,1302639l,1321689,,xe" fillcolor="#c1c7d0" stroked="f" strokeweight="0">
                  <v:stroke miterlimit="83231f" joinstyle="miter"/>
                  <v:path arrowok="t" textboxrect="0,0,9525,1321689"/>
                </v:shape>
                <v:shape id="Shape 362" o:spid="_x0000_s1328" style="position:absolute;left:25683;top:24522;width:20012;height:95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" path="m,l2001266,r-9525,9525l9525,9525,,xe" fillcolor="#c1c7d0" stroked="f" strokeweight="0">
                  <v:stroke miterlimit="83231f" joinstyle="miter"/>
                  <v:path arrowok="t" textboxrect="0,0,2001266,9525"/>
                </v:shape>
                <v:shape id="Shape 363" o:spid="_x0000_s1329" style="position:absolute;left:45600;top:24522;width:95;height:13217;visibility:visible;mso-wrap-style:square;v-text-anchor:top" coordsize="9525,13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" path="m9525,r,1321689l,1312164,,9525,9525,xe" fillcolor="#c1c7d0" stroked="f" strokeweight="0">
                  <v:stroke miterlimit="83231f" joinstyle="miter"/>
                  <v:path arrowok="t" textboxrect="0,0,9525,1321689"/>
                </v:shape>
                <v:shape id="Shape 364" o:spid="_x0000_s1330" style="position:absolute;left:25683;top:37644;width:20012;height:95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" path="m9525,l1991741,r9525,9525l,9525,9525,xe" fillcolor="#c1c7d0" stroked="f" strokeweight="0">
                  <v:stroke miterlimit="83231f" joinstyle="miter"/>
                  <v:path arrowok="t" textboxrect="0,0,2001266,9525"/>
                </v:shape>
                <v:shape id="Shape 365" o:spid="_x0000_s1331" style="position:absolute;left:25683;top:24522;width:95;height:13217;visibility:visible;mso-wrap-style:square;v-text-anchor:top" coordsize="9525,13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" path="m,l9525,9525r,1302639l,1321689,,xe" fillcolor="#c1c7d0" stroked="f" strokeweight="0">
                  <v:stroke miterlimit="83231f" joinstyle="miter"/>
                  <v:path arrowok="t" textboxrect="0,0,9525,1321689"/>
                </v:shape>
                <v:shape id="Shape 366" o:spid="_x0000_s1332" style="position:absolute;top:37644;width:2857;height:95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" path="m,l285750,r-9525,9525l9525,9525,,xe" fillcolor="#c1c7d0" stroked="f" strokeweight="0">
                  <v:stroke miterlimit="83231f" joinstyle="miter"/>
                  <v:path arrowok="t" textboxrect="0,0,285750,9525"/>
                </v:shape>
                <v:shape id="Shape 367" o:spid="_x0000_s1333" style="position:absolute;left:2762;top:37644;width:95;height:10900;visibility:visible;mso-wrap-style:square;v-text-anchor:top" coordsize="9525,1090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" path="m9525,r,1090041l,1080516,,9525,9525,xe" fillcolor="#c1c7d0" stroked="f" strokeweight="0">
                  <v:stroke miterlimit="83231f" joinstyle="miter"/>
                  <v:path arrowok="t" textboxrect="0,0,9525,1090041"/>
                </v:shape>
                <v:shape id="Shape 368" o:spid="_x0000_s1334" style="position:absolute;top:48449;width:2857;height:95;visibility:visible;mso-wrap-style:square;v-text-anchor:top" coordsize="2857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" path="m9525,l276225,r9525,9525l,9525,9525,xe" fillcolor="#c1c7d0" stroked="f" strokeweight="0">
                  <v:stroke miterlimit="83231f" joinstyle="miter"/>
                  <v:path arrowok="t" textboxrect="0,0,285750,9525"/>
                </v:shape>
                <v:shape id="Shape 369" o:spid="_x0000_s1335" style="position:absolute;top:37644;width:95;height:10900;visibility:visible;mso-wrap-style:square;v-text-anchor:top" coordsize="9525,1090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" path="m,l9525,9525r,1070991l,1090041,,xe" fillcolor="#c1c7d0" stroked="f" strokeweight="0">
                  <v:stroke miterlimit="83231f" joinstyle="miter"/>
                  <v:path arrowok="t" textboxrect="0,0,9525,1090041"/>
                </v:shape>
                <v:shape id="Shape 370" o:spid="_x0000_s1336" style="position:absolute;left:2762;top:37644;width:23016;height:95;visibility:visible;mso-wrap-style:square;v-text-anchor:top" coordsize="2301621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" path="m,l2301621,r-9525,9525l9525,9525,,xe" fillcolor="#c1c7d0" stroked="f" strokeweight="0">
                  <v:stroke miterlimit="83231f" joinstyle="miter"/>
                  <v:path arrowok="t" textboxrect="0,0,2301621,9525"/>
                </v:shape>
                <v:shape id="Shape 371" o:spid="_x0000_s1337" style="position:absolute;left:25683;top:37644;width:95;height:10900;visibility:visible;mso-wrap-style:square;v-text-anchor:top" coordsize="9525,1090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" path="m9525,r,1090041l,1080516,,9525,9525,xe" fillcolor="#c1c7d0" stroked="f" strokeweight="0">
                  <v:stroke miterlimit="83231f" joinstyle="miter"/>
                  <v:path arrowok="t" textboxrect="0,0,9525,1090041"/>
                </v:shape>
                <v:shape id="Shape 372" o:spid="_x0000_s1338" style="position:absolute;left:2762;top:48449;width:23016;height:95;visibility:visible;mso-wrap-style:square;v-text-anchor:top" coordsize="2301621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" path="m9525,l2292096,r9525,9525l,9525,9525,xe" fillcolor="#c1c7d0" stroked="f" strokeweight="0">
                  <v:stroke miterlimit="83231f" joinstyle="miter"/>
                  <v:path arrowok="t" textboxrect="0,0,2301621,9525"/>
                </v:shape>
                <v:shape id="Shape 373" o:spid="_x0000_s1339" style="position:absolute;left:2762;top:37644;width:95;height:10900;visibility:visible;mso-wrap-style:square;v-text-anchor:top" coordsize="9525,1090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" path="m,l9525,9525r,1070991l,1090041,,xe" fillcolor="#c1c7d0" stroked="f" strokeweight="0">
                  <v:stroke miterlimit="83231f" joinstyle="miter"/>
                  <v:path arrowok="t" textboxrect="0,0,9525,1090041"/>
                </v:shape>
                <v:shape id="Shape 374" o:spid="_x0000_s1340" style="position:absolute;left:25683;top:37644;width:20012;height:95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" path="m,l2001266,r-9525,9525l9525,9525,,xe" fillcolor="#c1c7d0" stroked="f" strokeweight="0">
                  <v:stroke miterlimit="83231f" joinstyle="miter"/>
                  <v:path arrowok="t" textboxrect="0,0,2001266,9525"/>
                </v:shape>
                <v:shape id="Shape 375" o:spid="_x0000_s1341" style="position:absolute;left:45600;top:37644;width:95;height:10900;visibility:visible;mso-wrap-style:square;v-text-anchor:top" coordsize="9525,1090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" path="m9525,r,1090041l,1080516,,9525,9525,xe" fillcolor="#c1c7d0" stroked="f" strokeweight="0">
                  <v:stroke miterlimit="83231f" joinstyle="miter"/>
                  <v:path arrowok="t" textboxrect="0,0,9525,1090041"/>
                </v:shape>
                <v:shape id="Shape 376" o:spid="_x0000_s1342" style="position:absolute;left:25683;top:48449;width:20012;height:95;visibility:visible;mso-wrap-style:square;v-text-anchor:top" coordsize="200126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" path="m9525,l1991741,r9525,9525l,9525,9525,xe" fillcolor="#c1c7d0" stroked="f" strokeweight="0">
                  <v:stroke miterlimit="83231f" joinstyle="miter"/>
                  <v:path arrowok="t" textboxrect="0,0,2001266,9525"/>
                </v:shape>
                <v:shape id="Shape 377" o:spid="_x0000_s1343" style="position:absolute;left:25683;top:37644;width:95;height:10900;visibility:visible;mso-wrap-style:square;v-text-anchor:top" coordsize="9525,1090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" path="m,l9525,9525r,1070991l,1090041,,xe" fillcolor="#c1c7d0" stroked="f" strokeweight="0">
                  <v:stroke miterlimit="83231f" joinstyle="miter"/>
                  <v:path arrowok="t" textboxrect="0,0,9525,1090041"/>
                </v:shape>
                <v:rect id="Rectangle 385" o:spid="_x0000_s1344" style="position:absolute;left:3810;top:970;width:6271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Jp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H1siacYAAADcAAAA&#10;DwAAAAAAAAAAAAAAAAAHAgAAZHJzL2Rvd25yZXYueG1sUEsFBgAAAAADAAMAtwAAAPoCAAAAAA==&#10;" filled="f" stroked="f">
                  <v:textbox inset="0,0,0,0">
                    <w:txbxContent>
                      <w:p w14:paraId="54749EC4" w14:textId="77777777" w:rsidR="005E7EDE" w:rsidRPr="001D79BF" w:rsidRDefault="005E7EDE" w:rsidP="002C2B1C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D79BF">
                          <w:rPr>
                            <w:rFonts w:eastAsia="Arial" w:cs="Arial"/>
                            <w:b/>
                            <w:sz w:val="16"/>
                            <w:szCs w:val="16"/>
                            <w:lang w:val="en-US"/>
                          </w:rPr>
                          <w:t>Description</w:t>
                        </w:r>
                      </w:p>
                    </w:txbxContent>
                  </v:textbox>
                </v:rect>
                <v:rect id="Rectangle 386" o:spid="_x0000_s1345" style="position:absolute;left:26730;top:970;width:11977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 filled="f" stroked="f">
                  <v:textbox inset="0,0,0,0">
                    <w:txbxContent>
                      <w:p w14:paraId="0B78337C" w14:textId="77777777" w:rsidR="005E7EDE" w:rsidRPr="001D79BF" w:rsidRDefault="005E7EDE" w:rsidP="002C2B1C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D79BF">
                          <w:rPr>
                            <w:rFonts w:eastAsia="Arial" w:cs="Arial"/>
                            <w:b/>
                            <w:sz w:val="16"/>
                            <w:szCs w:val="16"/>
                            <w:lang w:val="en-US"/>
                          </w:rPr>
                          <w:t>Pictures, Screenshots</w:t>
                        </w:r>
                      </w:p>
                    </w:txbxContent>
                  </v:textbox>
                </v:rect>
                <v:rect id="Rectangle 387" o:spid="_x0000_s1346" style="position:absolute;left:480;top:3118;width:633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m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gMUZhcYAAADcAAAA&#10;DwAAAAAAAAAAAAAAAAAHAgAAZHJzL2Rvd25yZXYueG1sUEsFBgAAAAADAAMAtwAAAPoCAAAAAA==&#10;" filled="f" stroked="f">
                  <v:textbox inset="0,0,0,0">
                    <w:txbxContent>
                      <w:p w14:paraId="68BBDC40" w14:textId="77777777" w:rsidR="005E7EDE" w:rsidRPr="001D79BF" w:rsidRDefault="005E7EDE" w:rsidP="002C2B1C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D79BF">
                          <w:rPr>
                            <w:rFonts w:eastAsia="Arial" w:cs="Arial"/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388" o:spid="_x0000_s1347" style="position:absolute;left:3242;top:3117;width:22095;height:3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33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PFajffBAAAA3AAAAA8AAAAA&#10;AAAAAAAAAAAABwIAAGRycy9kb3ducmV2LnhtbFBLBQYAAAAAAwADALcAAAD1AgAAAAA=&#10;" filled="f" stroked="f">
                  <v:textbox inset="0,0,0,0">
                    <w:txbxContent>
                      <w:p w14:paraId="5C9D76D7" w14:textId="77777777" w:rsidR="005E7EDE" w:rsidRPr="001D79BF" w:rsidRDefault="005E7EDE" w:rsidP="002C2B1C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D79BF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>Connect to device and go online.</w:t>
                        </w:r>
                      </w:p>
                    </w:txbxContent>
                  </v:textbox>
                </v:rect>
                <v:shape id="Picture 390" o:spid="_x0000_s1348" type="#_x0000_t75" style="position:absolute;left:26164;top:2934;width:19050;height:2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">
                  <v:imagedata r:id="rId40" o:title=""/>
                </v:shape>
                <v:rect id="Rectangle 391" o:spid="_x0000_s1349" style="position:absolute;left:480;top:25188;width:633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    <v:textbox inset="0,0,0,0">
                    <w:txbxContent>
                      <w:p w14:paraId="2CB64A03" w14:textId="77777777" w:rsidR="005E7EDE" w:rsidRPr="001D79BF" w:rsidRDefault="005E7EDE" w:rsidP="002C2B1C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D79BF">
                          <w:rPr>
                            <w:rFonts w:eastAsia="Arial" w:cs="Arial"/>
                            <w:sz w:val="16"/>
                            <w:szCs w:val="16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392" o:spid="_x0000_s1350" style="position:absolute;left:11629;top:27255;width:317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14:paraId="49498919" w14:textId="77777777" w:rsidR="005E7EDE" w:rsidRPr="001D79BF" w:rsidRDefault="005E7EDE" w:rsidP="002C2B1C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D79BF">
                          <w:rPr>
                            <w:rFonts w:eastAsia="Arial" w:cs="Arial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" o:spid="_x0000_s1351" style="position:absolute;left:3729;top:25368;width:21793;height:12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 filled="f" stroked="f">
                  <v:textbox inset="0,0,0,0">
                    <w:txbxContent>
                      <w:p w14:paraId="709AF012" w14:textId="77777777" w:rsidR="00D77265" w:rsidRDefault="00D77265" w:rsidP="00931636">
                        <w:pPr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>Save the project file:</w:t>
                        </w:r>
                      </w:p>
                      <w:p w14:paraId="02F8D52F" w14:textId="77777777" w:rsidR="005E7EDE" w:rsidRPr="005E73ED" w:rsidRDefault="005E7EDE" w:rsidP="00931636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931636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>Click on the icon</w:t>
                        </w:r>
                        <w:r w:rsidR="00931636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 xml:space="preserve">          to open the menu</w:t>
                        </w:r>
                      </w:p>
                      <w:p w14:paraId="1F171C41" w14:textId="77777777" w:rsidR="005E73ED" w:rsidRPr="00931636" w:rsidRDefault="005E73ED" w:rsidP="005E73ED">
                        <w:pPr>
                          <w:pStyle w:val="ListParagraph"/>
                          <w:rPr>
                            <w:sz w:val="16"/>
                            <w:szCs w:val="16"/>
                            <w:lang w:val="en-US"/>
                          </w:rPr>
                        </w:pPr>
                      </w:p>
                      <w:p w14:paraId="54A3BB96" w14:textId="77777777" w:rsidR="00931636" w:rsidRPr="00931636" w:rsidRDefault="00931636" w:rsidP="00931636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 xml:space="preserve">Select </w:t>
                        </w:r>
                        <w:r w:rsidRPr="00931636">
                          <w:rPr>
                            <w:rFonts w:eastAsia="Arial" w:cs="Arial"/>
                            <w:b/>
                            <w:i/>
                            <w:color w:val="333333"/>
                            <w:sz w:val="16"/>
                            <w:szCs w:val="16"/>
                            <w:lang w:val="en-US"/>
                          </w:rPr>
                          <w:t>Project</w:t>
                        </w:r>
                        <w:r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 xml:space="preserve"> then </w:t>
                        </w:r>
                        <w:r w:rsidRPr="00931636">
                          <w:rPr>
                            <w:rFonts w:eastAsia="Arial" w:cs="Arial"/>
                            <w:b/>
                            <w:i/>
                            <w:color w:val="333333"/>
                            <w:sz w:val="16"/>
                            <w:szCs w:val="16"/>
                            <w:lang w:val="en-US"/>
                          </w:rPr>
                          <w:t>Save as…</w:t>
                        </w:r>
                      </w:p>
                      <w:p w14:paraId="28604F65" w14:textId="77777777" w:rsidR="005E73ED" w:rsidRDefault="005E73ED" w:rsidP="005E73ED">
                        <w:pPr>
                          <w:pStyle w:val="ListParagraph"/>
                          <w:rPr>
                            <w:sz w:val="16"/>
                            <w:szCs w:val="16"/>
                            <w:lang w:val="en-US"/>
                          </w:rPr>
                        </w:pPr>
                      </w:p>
                      <w:p w14:paraId="11D2B0BC" w14:textId="77777777" w:rsidR="00931636" w:rsidRPr="00931636" w:rsidRDefault="00931636" w:rsidP="00972285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931636">
                          <w:rPr>
                            <w:sz w:val="16"/>
                            <w:szCs w:val="16"/>
                            <w:lang w:val="en-US"/>
                          </w:rPr>
                          <w:t xml:space="preserve">In the following window choose a path and file name and confirm with </w:t>
                        </w:r>
                        <w:r w:rsidRPr="00931636">
                          <w:rPr>
                            <w:b/>
                            <w:i/>
                            <w:sz w:val="16"/>
                            <w:szCs w:val="16"/>
                            <w:lang w:val="en-US"/>
                          </w:rPr>
                          <w:t>Save</w:t>
                        </w:r>
                      </w:p>
                    </w:txbxContent>
                  </v:textbox>
                </v:rect>
                <v:shape id="Picture 395" o:spid="_x0000_s1352" type="#_x0000_t75" style="position:absolute;left:16169;top:26309;width:1905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">
                  <v:imagedata r:id="rId41" o:title=""/>
                </v:shape>
                <v:rect id="Rectangle 398" o:spid="_x0000_s1353" style="position:absolute;left:11443;top:28274;width:317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14:paraId="62B664E7" w14:textId="77777777" w:rsidR="005E7EDE" w:rsidRPr="001D79BF" w:rsidRDefault="005E7EDE" w:rsidP="002C2B1C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D79BF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" o:spid="_x0000_s1354" style="position:absolute;left:11686;top:28274;width:317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14:paraId="5102CAA2" w14:textId="77777777" w:rsidR="005E7EDE" w:rsidRPr="001D79BF" w:rsidRDefault="005E7EDE" w:rsidP="002C2B1C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D79BF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07" o:spid="_x0000_s1355" type="#_x0000_t75" style="position:absolute;left:26164;top:25003;width:19050;height:1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">
                  <v:imagedata r:id="rId42" o:title=""/>
                </v:shape>
                <v:rect id="Rectangle 408" o:spid="_x0000_s1356" style="position:absolute;left:480;top:38308;width:633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PI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XCNDyMMAAADcAAAADwAA&#10;AAAAAAAAAAAAAAAHAgAAZHJzL2Rvd25yZXYueG1sUEsFBgAAAAADAAMAtwAAAPcCAAAAAA==&#10;" filled="f" stroked="f">
                  <v:textbox inset="0,0,0,0">
                    <w:txbxContent>
                      <w:p w14:paraId="5AF8AEFF" w14:textId="77777777" w:rsidR="005E7EDE" w:rsidRPr="001D79BF" w:rsidRDefault="005E7EDE" w:rsidP="002C2B1C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D79BF">
                          <w:rPr>
                            <w:rFonts w:eastAsia="Arial" w:cs="Arial"/>
                            <w:sz w:val="16"/>
                            <w:szCs w:val="16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409" o:spid="_x0000_s1357" style="position:absolute;left:3241;top:38299;width:22180;height:9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+ZT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M2/mU8YAAADcAAAA&#10;DwAAAAAAAAAAAAAAAAAHAgAAZHJzL2Rvd25yZXYueG1sUEsFBgAAAAADAAMAtwAAAPoCAAAAAA==&#10;" filled="f" stroked="f">
                  <v:textbox inset="0,0,0,0">
                    <w:txbxContent>
                      <w:p w14:paraId="6BBF2597" w14:textId="77777777" w:rsidR="005E7EDE" w:rsidRDefault="005E7EDE" w:rsidP="002C2B1C">
                        <w:pPr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</w:pPr>
                        <w:r w:rsidRPr="001D79BF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 xml:space="preserve">Open the device page </w:t>
                        </w:r>
                        <w:r w:rsidR="00D77265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>and</w:t>
                        </w:r>
                        <w:r w:rsidRPr="001D79BF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 xml:space="preserve"> save the logbook</w:t>
                        </w:r>
                        <w:r w:rsidR="00D77265">
                          <w:rPr>
                            <w:rFonts w:eastAsia="Arial" w:cs="Arial"/>
                            <w:color w:val="333333"/>
                            <w:sz w:val="16"/>
                            <w:szCs w:val="16"/>
                            <w:lang w:val="en-US"/>
                          </w:rPr>
                          <w:t>:</w:t>
                        </w:r>
                      </w:p>
                      <w:p w14:paraId="1F11FB95" w14:textId="77777777" w:rsidR="00D77265" w:rsidRDefault="00D77265" w:rsidP="00D77265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 xml:space="preserve">Select: </w:t>
                        </w:r>
                        <w:r w:rsidRPr="00D77265">
                          <w:rPr>
                            <w:b/>
                            <w:i/>
                            <w:sz w:val="16"/>
                            <w:szCs w:val="16"/>
                            <w:lang w:val="en-US"/>
                          </w:rPr>
                          <w:t>Diagnosis – Logbook</w:t>
                        </w:r>
                      </w:p>
                      <w:p w14:paraId="0FED41FF" w14:textId="77777777" w:rsidR="005E73ED" w:rsidRDefault="005E73ED" w:rsidP="005E73ED">
                        <w:pPr>
                          <w:pStyle w:val="ListParagraph"/>
                          <w:rPr>
                            <w:sz w:val="16"/>
                            <w:szCs w:val="16"/>
                            <w:lang w:val="en-US"/>
                          </w:rPr>
                        </w:pPr>
                      </w:p>
                      <w:p w14:paraId="1C099653" w14:textId="77777777" w:rsidR="005E73ED" w:rsidRPr="005E73ED" w:rsidRDefault="00D77265" w:rsidP="005E73ED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Verify that “</w:t>
                        </w:r>
                        <w:r w:rsidRPr="00D77265">
                          <w:rPr>
                            <w:b/>
                            <w:i/>
                            <w:sz w:val="16"/>
                            <w:szCs w:val="16"/>
                            <w:lang w:val="en-US"/>
                          </w:rPr>
                          <w:t>All</w:t>
                        </w: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” is selected</w:t>
                        </w:r>
                      </w:p>
                      <w:p w14:paraId="36D8BAF4" w14:textId="77777777" w:rsidR="00D77265" w:rsidRPr="005E73ED" w:rsidRDefault="00D77265" w:rsidP="00D77265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 xml:space="preserve">Click on </w:t>
                        </w:r>
                        <w:r w:rsidRPr="00D77265">
                          <w:rPr>
                            <w:b/>
                            <w:i/>
                            <w:sz w:val="16"/>
                            <w:szCs w:val="16"/>
                            <w:lang w:val="en-US"/>
                          </w:rPr>
                          <w:t>Export</w:t>
                        </w:r>
                      </w:p>
                      <w:p w14:paraId="33890373" w14:textId="77777777" w:rsidR="005E73ED" w:rsidRDefault="005E73ED" w:rsidP="005E73ED">
                        <w:pPr>
                          <w:pStyle w:val="ListParagraph"/>
                          <w:rPr>
                            <w:sz w:val="16"/>
                            <w:szCs w:val="16"/>
                            <w:lang w:val="en-US"/>
                          </w:rPr>
                        </w:pPr>
                      </w:p>
                      <w:p w14:paraId="2A562054" w14:textId="77777777" w:rsidR="00D77265" w:rsidRPr="00D77265" w:rsidRDefault="00D77265" w:rsidP="00D77265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931636">
                          <w:rPr>
                            <w:sz w:val="16"/>
                            <w:szCs w:val="16"/>
                            <w:lang w:val="en-US"/>
                          </w:rPr>
                          <w:t xml:space="preserve">In the following window choose a path and file name and confirm with </w:t>
                        </w:r>
                        <w:r w:rsidRPr="00931636">
                          <w:rPr>
                            <w:b/>
                            <w:i/>
                            <w:sz w:val="16"/>
                            <w:szCs w:val="16"/>
                            <w:lang w:val="en-US"/>
                          </w:rPr>
                          <w:t>Save</w:t>
                        </w:r>
                      </w:p>
                    </w:txbxContent>
                  </v:textbox>
                </v:rect>
                <v:shape id="Picture 421" o:spid="_x0000_s1358" type="#_x0000_t75" style="position:absolute;left:26164;top:38124;width:19050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">
                  <v:imagedata r:id="rId43" o:title=""/>
                </v:shape>
                <w10:anchorlock/>
              </v:group>
            </w:pict>
          </mc:Fallback>
        </mc:AlternateContent>
      </w:r>
    </w:p>
    <w:sectPr w:rsidR="00D77265" w:rsidRPr="00D77265" w:rsidSect="00116843">
      <w:headerReference w:type="default" r:id="rId44"/>
      <w:footerReference w:type="default" r:id="rId45"/>
      <w:pgSz w:w="11906" w:h="16838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4DB5B" w14:textId="77777777" w:rsidR="00AA2B4D" w:rsidRDefault="00AA2B4D">
      <w:r>
        <w:separator/>
      </w:r>
    </w:p>
  </w:endnote>
  <w:endnote w:type="continuationSeparator" w:id="0">
    <w:p w14:paraId="29784935" w14:textId="77777777" w:rsidR="00AA2B4D" w:rsidRDefault="00AA2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E51DA" w14:textId="77777777" w:rsidR="003E3C60" w:rsidRPr="003E3C60" w:rsidRDefault="003E3C60" w:rsidP="003E3C60">
    <w:pPr>
      <w:pStyle w:val="Footer"/>
      <w:pBdr>
        <w:top w:val="single" w:sz="4" w:space="1" w:color="auto"/>
      </w:pBdr>
      <w:tabs>
        <w:tab w:val="clear" w:pos="9072"/>
        <w:tab w:val="right" w:pos="9540"/>
      </w:tabs>
      <w:jc w:val="center"/>
      <w:rPr>
        <w:b/>
        <w:sz w:val="6"/>
        <w:szCs w:val="6"/>
        <w:lang w:val="en-US"/>
      </w:rPr>
    </w:pPr>
  </w:p>
  <w:p w14:paraId="3946CC59" w14:textId="77777777" w:rsidR="003E3C60" w:rsidRDefault="003E3C60" w:rsidP="003E3C60">
    <w:pPr>
      <w:pStyle w:val="Footer"/>
      <w:pBdr>
        <w:top w:val="single" w:sz="4" w:space="1" w:color="auto"/>
      </w:pBdr>
      <w:tabs>
        <w:tab w:val="clear" w:pos="9072"/>
        <w:tab w:val="right" w:pos="9540"/>
      </w:tabs>
      <w:jc w:val="center"/>
      <w:rPr>
        <w:rFonts w:cs="Arial"/>
        <w:sz w:val="16"/>
        <w:szCs w:val="16"/>
      </w:rPr>
    </w:pPr>
    <w:r w:rsidRPr="008B25DC">
      <w:rPr>
        <w:b/>
        <w:color w:val="FF0000"/>
        <w:szCs w:val="22"/>
        <w:lang w:val="en-US"/>
      </w:rPr>
      <w:t>Please return this form with all requested attachments to:</w:t>
    </w:r>
    <w:r>
      <w:rPr>
        <w:b/>
        <w:szCs w:val="22"/>
        <w:lang w:val="en-US"/>
      </w:rPr>
      <w:t xml:space="preserve"> </w:t>
    </w:r>
    <w:hyperlink r:id="rId1" w:history="1">
      <w:r w:rsidRPr="006A39C3">
        <w:rPr>
          <w:rStyle w:val="Hyperlink"/>
          <w:b/>
          <w:szCs w:val="22"/>
          <w:lang w:val="en-US"/>
        </w:rPr>
        <w:t>service-maritime@sick.de</w:t>
      </w:r>
    </w:hyperlink>
  </w:p>
  <w:p w14:paraId="6C1A35FD" w14:textId="77777777" w:rsidR="003E3C60" w:rsidRDefault="003E3C60" w:rsidP="003E3C60">
    <w:pPr>
      <w:pStyle w:val="Footer"/>
      <w:pBdr>
        <w:top w:val="single" w:sz="4" w:space="1" w:color="auto"/>
      </w:pBdr>
      <w:tabs>
        <w:tab w:val="clear" w:pos="9072"/>
        <w:tab w:val="right" w:pos="9540"/>
      </w:tabs>
      <w:jc w:val="center"/>
      <w:rPr>
        <w:rFonts w:cs="Arial"/>
        <w:sz w:val="16"/>
        <w:szCs w:val="16"/>
      </w:rPr>
    </w:pPr>
  </w:p>
  <w:p w14:paraId="44962BF0" w14:textId="2EB82DAA" w:rsidR="005E7EDE" w:rsidRDefault="005E7EDE" w:rsidP="003E3C60">
    <w:pPr>
      <w:pStyle w:val="Footer"/>
      <w:pBdr>
        <w:top w:val="single" w:sz="4" w:space="1" w:color="auto"/>
      </w:pBdr>
      <w:tabs>
        <w:tab w:val="clear" w:pos="9072"/>
        <w:tab w:val="right" w:pos="9540"/>
      </w:tabs>
    </w:pPr>
    <w:r>
      <w:rPr>
        <w:rFonts w:cs="Arial"/>
        <w:sz w:val="16"/>
        <w:szCs w:val="16"/>
      </w:rPr>
      <w:t>V</w:t>
    </w:r>
    <w:r w:rsidR="007518E6">
      <w:rPr>
        <w:rFonts w:cs="Arial"/>
        <w:sz w:val="16"/>
        <w:szCs w:val="16"/>
      </w:rPr>
      <w:t>3</w:t>
    </w:r>
    <w:r>
      <w:rPr>
        <w:rFonts w:cs="Arial"/>
        <w:sz w:val="16"/>
        <w:szCs w:val="16"/>
      </w:rPr>
      <w:t>/202</w:t>
    </w:r>
    <w:r w:rsidR="008D399A">
      <w:rPr>
        <w:rFonts w:cs="Arial"/>
        <w:sz w:val="16"/>
        <w:szCs w:val="16"/>
      </w:rPr>
      <w:t>2</w:t>
    </w:r>
    <w:r>
      <w:rPr>
        <w:rFonts w:cs="Arial"/>
        <w:sz w:val="16"/>
        <w:szCs w:val="16"/>
      </w:rPr>
      <w:tab/>
      <w:t xml:space="preserve">© </w:t>
    </w:r>
    <w:r w:rsidRPr="00E17EB8">
      <w:rPr>
        <w:rFonts w:cs="Arial"/>
        <w:sz w:val="16"/>
        <w:szCs w:val="16"/>
      </w:rPr>
      <w:t>SICK AG</w:t>
    </w: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fldChar w:fldCharType="begin"/>
    </w:r>
    <w:r>
      <w:rPr>
        <w:rFonts w:cs="Arial"/>
        <w:sz w:val="16"/>
        <w:szCs w:val="16"/>
      </w:rPr>
      <w:instrText xml:space="preserve"> PAGE  \* Arabic  \* MERGEFORMAT </w:instrText>
    </w:r>
    <w:r>
      <w:rPr>
        <w:rFonts w:cs="Arial"/>
        <w:sz w:val="16"/>
        <w:szCs w:val="16"/>
      </w:rPr>
      <w:fldChar w:fldCharType="separate"/>
    </w:r>
    <w:r w:rsidR="002F6659">
      <w:rPr>
        <w:rFonts w:cs="Arial"/>
        <w:noProof/>
        <w:sz w:val="16"/>
        <w:szCs w:val="16"/>
      </w:rPr>
      <w:t>1</w:t>
    </w:r>
    <w:r>
      <w:rPr>
        <w:rFonts w:cs="Arial"/>
        <w:sz w:val="16"/>
        <w:szCs w:val="16"/>
      </w:rPr>
      <w:fldChar w:fldCharType="end"/>
    </w:r>
    <w:r>
      <w:rPr>
        <w:rFonts w:cs="Arial"/>
        <w:sz w:val="16"/>
        <w:szCs w:val="16"/>
      </w:rPr>
      <w:t xml:space="preserve"> von </w:t>
    </w:r>
    <w:r>
      <w:rPr>
        <w:rFonts w:cs="Arial"/>
        <w:sz w:val="16"/>
        <w:szCs w:val="16"/>
      </w:rPr>
      <w:fldChar w:fldCharType="begin"/>
    </w:r>
    <w:r>
      <w:rPr>
        <w:rFonts w:cs="Arial"/>
        <w:sz w:val="16"/>
        <w:szCs w:val="16"/>
      </w:rPr>
      <w:instrText xml:space="preserve"> NUMPAGES  \* Arabic  \* MERGEFORMAT </w:instrText>
    </w:r>
    <w:r>
      <w:rPr>
        <w:rFonts w:cs="Arial"/>
        <w:sz w:val="16"/>
        <w:szCs w:val="16"/>
      </w:rPr>
      <w:fldChar w:fldCharType="separate"/>
    </w:r>
    <w:r w:rsidR="002F6659">
      <w:rPr>
        <w:rFonts w:cs="Arial"/>
        <w:noProof/>
        <w:sz w:val="16"/>
        <w:szCs w:val="16"/>
      </w:rPr>
      <w:t>6</w:t>
    </w:r>
    <w:r>
      <w:rPr>
        <w:rFonts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EF1B5" w14:textId="77777777" w:rsidR="00AA2B4D" w:rsidRDefault="00AA2B4D">
      <w:r>
        <w:separator/>
      </w:r>
    </w:p>
  </w:footnote>
  <w:footnote w:type="continuationSeparator" w:id="0">
    <w:p w14:paraId="7E3F4903" w14:textId="77777777" w:rsidR="00AA2B4D" w:rsidRDefault="00AA2B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55AAC" w14:textId="77777777" w:rsidR="005E7EDE" w:rsidRDefault="005E7EDE" w:rsidP="006E245E">
    <w:pPr>
      <w:pStyle w:val="Header"/>
      <w:jc w:val="center"/>
    </w:pPr>
    <w:r>
      <w:rPr>
        <w:noProof/>
        <w:lang w:val="en-US" w:eastAsia="en-US"/>
      </w:rPr>
      <w:drawing>
        <wp:inline distT="0" distB="0" distL="0" distR="0" wp14:anchorId="6486012D" wp14:editId="03E80DD8">
          <wp:extent cx="1247140" cy="408940"/>
          <wp:effectExtent l="0" t="0" r="0" b="0"/>
          <wp:docPr id="1" name="Bild 1" descr="SICK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CK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140" cy="40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544570" w14:textId="77777777" w:rsidR="005E7EDE" w:rsidRDefault="005E7ED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45025"/>
    <w:multiLevelType w:val="hybridMultilevel"/>
    <w:tmpl w:val="4184C520"/>
    <w:lvl w:ilvl="0" w:tplc="72A6BBF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E20B7"/>
    <w:multiLevelType w:val="hybridMultilevel"/>
    <w:tmpl w:val="D8F277AC"/>
    <w:lvl w:ilvl="0" w:tplc="56406742">
      <w:start w:val="99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C946E9"/>
    <w:multiLevelType w:val="hybridMultilevel"/>
    <w:tmpl w:val="9F864552"/>
    <w:lvl w:ilvl="0" w:tplc="8C1EED0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275AD1"/>
    <w:multiLevelType w:val="hybridMultilevel"/>
    <w:tmpl w:val="85241D2C"/>
    <w:lvl w:ilvl="0" w:tplc="A168C0C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C51DBE"/>
    <w:multiLevelType w:val="hybridMultilevel"/>
    <w:tmpl w:val="7CEE2CDA"/>
    <w:lvl w:ilvl="0" w:tplc="A5B48D5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094025"/>
    <w:multiLevelType w:val="hybridMultilevel"/>
    <w:tmpl w:val="8DFA326E"/>
    <w:lvl w:ilvl="0" w:tplc="C958DEB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oeO+f30roaVs1F4imTsKxo8KE12D9dD+HcTUDC3BLtlXszkEEbsU4bCZWzJD0XoGj1eWzNiI9K/cyINJbRyz5w==" w:salt="Fh8lyF8o6aM7hIdXlKrlxw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AF7"/>
    <w:rsid w:val="0000185A"/>
    <w:rsid w:val="000032D7"/>
    <w:rsid w:val="00013219"/>
    <w:rsid w:val="00013271"/>
    <w:rsid w:val="00020378"/>
    <w:rsid w:val="000212B2"/>
    <w:rsid w:val="00021485"/>
    <w:rsid w:val="00022FF9"/>
    <w:rsid w:val="00035597"/>
    <w:rsid w:val="000376E1"/>
    <w:rsid w:val="00040A31"/>
    <w:rsid w:val="00040D39"/>
    <w:rsid w:val="0004421D"/>
    <w:rsid w:val="00047593"/>
    <w:rsid w:val="00054376"/>
    <w:rsid w:val="00056B90"/>
    <w:rsid w:val="0006225E"/>
    <w:rsid w:val="00066AFC"/>
    <w:rsid w:val="00072953"/>
    <w:rsid w:val="000750D7"/>
    <w:rsid w:val="0008798E"/>
    <w:rsid w:val="0009178D"/>
    <w:rsid w:val="000918A1"/>
    <w:rsid w:val="000941F5"/>
    <w:rsid w:val="00097F19"/>
    <w:rsid w:val="000A6A6F"/>
    <w:rsid w:val="000B2737"/>
    <w:rsid w:val="000B4DE6"/>
    <w:rsid w:val="000B5D2E"/>
    <w:rsid w:val="000B6C88"/>
    <w:rsid w:val="000C0822"/>
    <w:rsid w:val="000C1562"/>
    <w:rsid w:val="000C241F"/>
    <w:rsid w:val="000D36A6"/>
    <w:rsid w:val="000D65B6"/>
    <w:rsid w:val="000D67F6"/>
    <w:rsid w:val="000E2CFD"/>
    <w:rsid w:val="000E3943"/>
    <w:rsid w:val="000E5B19"/>
    <w:rsid w:val="000F5DB9"/>
    <w:rsid w:val="000F61F7"/>
    <w:rsid w:val="000F6B27"/>
    <w:rsid w:val="00102543"/>
    <w:rsid w:val="00107979"/>
    <w:rsid w:val="00107F9F"/>
    <w:rsid w:val="00114564"/>
    <w:rsid w:val="00116843"/>
    <w:rsid w:val="00122216"/>
    <w:rsid w:val="001313A2"/>
    <w:rsid w:val="001353EF"/>
    <w:rsid w:val="001367E4"/>
    <w:rsid w:val="0014186B"/>
    <w:rsid w:val="00161E00"/>
    <w:rsid w:val="00164B06"/>
    <w:rsid w:val="00165B58"/>
    <w:rsid w:val="0016665C"/>
    <w:rsid w:val="00174D9C"/>
    <w:rsid w:val="001803DB"/>
    <w:rsid w:val="0019475F"/>
    <w:rsid w:val="001963E6"/>
    <w:rsid w:val="001A1925"/>
    <w:rsid w:val="001A2506"/>
    <w:rsid w:val="001A3EF9"/>
    <w:rsid w:val="001A4EC3"/>
    <w:rsid w:val="001A5555"/>
    <w:rsid w:val="001A65BF"/>
    <w:rsid w:val="001A777C"/>
    <w:rsid w:val="001B1211"/>
    <w:rsid w:val="001B6463"/>
    <w:rsid w:val="001C1517"/>
    <w:rsid w:val="001C15F5"/>
    <w:rsid w:val="001C5509"/>
    <w:rsid w:val="001C5EE9"/>
    <w:rsid w:val="001D79BF"/>
    <w:rsid w:val="001E033B"/>
    <w:rsid w:val="001E08FA"/>
    <w:rsid w:val="001E3A50"/>
    <w:rsid w:val="001E6656"/>
    <w:rsid w:val="001E688B"/>
    <w:rsid w:val="001E7B23"/>
    <w:rsid w:val="001F7573"/>
    <w:rsid w:val="00200749"/>
    <w:rsid w:val="00220F8B"/>
    <w:rsid w:val="002214EF"/>
    <w:rsid w:val="00223363"/>
    <w:rsid w:val="00234180"/>
    <w:rsid w:val="0023773E"/>
    <w:rsid w:val="002455D2"/>
    <w:rsid w:val="0025046C"/>
    <w:rsid w:val="00256912"/>
    <w:rsid w:val="00263477"/>
    <w:rsid w:val="00266142"/>
    <w:rsid w:val="002741A1"/>
    <w:rsid w:val="002776B4"/>
    <w:rsid w:val="00290DB7"/>
    <w:rsid w:val="00290F09"/>
    <w:rsid w:val="00294237"/>
    <w:rsid w:val="0029714D"/>
    <w:rsid w:val="002A4B6E"/>
    <w:rsid w:val="002B1EFA"/>
    <w:rsid w:val="002B39A0"/>
    <w:rsid w:val="002C2B1C"/>
    <w:rsid w:val="002C2D36"/>
    <w:rsid w:val="002C31DC"/>
    <w:rsid w:val="002C3CF1"/>
    <w:rsid w:val="002D03E8"/>
    <w:rsid w:val="002E58A3"/>
    <w:rsid w:val="002F6659"/>
    <w:rsid w:val="002F71A3"/>
    <w:rsid w:val="0030013E"/>
    <w:rsid w:val="0031007D"/>
    <w:rsid w:val="0032002F"/>
    <w:rsid w:val="003228E6"/>
    <w:rsid w:val="003277E7"/>
    <w:rsid w:val="00331365"/>
    <w:rsid w:val="00332732"/>
    <w:rsid w:val="0033373A"/>
    <w:rsid w:val="00334F15"/>
    <w:rsid w:val="003406B0"/>
    <w:rsid w:val="0034657D"/>
    <w:rsid w:val="003535FF"/>
    <w:rsid w:val="003540C1"/>
    <w:rsid w:val="003609E6"/>
    <w:rsid w:val="00363965"/>
    <w:rsid w:val="00371113"/>
    <w:rsid w:val="003755CA"/>
    <w:rsid w:val="00381A98"/>
    <w:rsid w:val="00381DCD"/>
    <w:rsid w:val="00382B61"/>
    <w:rsid w:val="00387049"/>
    <w:rsid w:val="003912A6"/>
    <w:rsid w:val="003A258D"/>
    <w:rsid w:val="003A412B"/>
    <w:rsid w:val="003A4F35"/>
    <w:rsid w:val="003B0735"/>
    <w:rsid w:val="003B24B0"/>
    <w:rsid w:val="003B4EC3"/>
    <w:rsid w:val="003B68A9"/>
    <w:rsid w:val="003B7F42"/>
    <w:rsid w:val="003C4A8E"/>
    <w:rsid w:val="003C4CDD"/>
    <w:rsid w:val="003C55C4"/>
    <w:rsid w:val="003D3A4A"/>
    <w:rsid w:val="003D7EA6"/>
    <w:rsid w:val="003E0B9B"/>
    <w:rsid w:val="003E0DAB"/>
    <w:rsid w:val="003E3C60"/>
    <w:rsid w:val="003E6E67"/>
    <w:rsid w:val="003F020F"/>
    <w:rsid w:val="003F3368"/>
    <w:rsid w:val="00402453"/>
    <w:rsid w:val="0040275B"/>
    <w:rsid w:val="00407475"/>
    <w:rsid w:val="00412418"/>
    <w:rsid w:val="00423F06"/>
    <w:rsid w:val="00435820"/>
    <w:rsid w:val="00440858"/>
    <w:rsid w:val="00443241"/>
    <w:rsid w:val="004464D2"/>
    <w:rsid w:val="0045418B"/>
    <w:rsid w:val="00461A2F"/>
    <w:rsid w:val="00463F83"/>
    <w:rsid w:val="0047448A"/>
    <w:rsid w:val="00475A79"/>
    <w:rsid w:val="00476699"/>
    <w:rsid w:val="00477189"/>
    <w:rsid w:val="004867BB"/>
    <w:rsid w:val="00493152"/>
    <w:rsid w:val="00497B09"/>
    <w:rsid w:val="004A0E4C"/>
    <w:rsid w:val="004A5094"/>
    <w:rsid w:val="004B162A"/>
    <w:rsid w:val="004B23CD"/>
    <w:rsid w:val="004B4A7F"/>
    <w:rsid w:val="004B7EE8"/>
    <w:rsid w:val="004C0351"/>
    <w:rsid w:val="004D5492"/>
    <w:rsid w:val="004D62EE"/>
    <w:rsid w:val="004D6CDC"/>
    <w:rsid w:val="004E3575"/>
    <w:rsid w:val="004E6687"/>
    <w:rsid w:val="004F09BB"/>
    <w:rsid w:val="004F75D9"/>
    <w:rsid w:val="00500527"/>
    <w:rsid w:val="00505790"/>
    <w:rsid w:val="00513880"/>
    <w:rsid w:val="00515601"/>
    <w:rsid w:val="0052107A"/>
    <w:rsid w:val="005327F3"/>
    <w:rsid w:val="00533E1B"/>
    <w:rsid w:val="005340E1"/>
    <w:rsid w:val="00535D1F"/>
    <w:rsid w:val="00540248"/>
    <w:rsid w:val="00562A1E"/>
    <w:rsid w:val="005641F0"/>
    <w:rsid w:val="00564B6C"/>
    <w:rsid w:val="005662E8"/>
    <w:rsid w:val="0056730E"/>
    <w:rsid w:val="005709A7"/>
    <w:rsid w:val="00571011"/>
    <w:rsid w:val="00577555"/>
    <w:rsid w:val="00581037"/>
    <w:rsid w:val="005859C7"/>
    <w:rsid w:val="00590030"/>
    <w:rsid w:val="005A0103"/>
    <w:rsid w:val="005A1EDC"/>
    <w:rsid w:val="005A55E9"/>
    <w:rsid w:val="005A5B67"/>
    <w:rsid w:val="005B3507"/>
    <w:rsid w:val="005B397F"/>
    <w:rsid w:val="005C28CC"/>
    <w:rsid w:val="005C4F65"/>
    <w:rsid w:val="005C58B3"/>
    <w:rsid w:val="005C7558"/>
    <w:rsid w:val="005E138E"/>
    <w:rsid w:val="005E4367"/>
    <w:rsid w:val="005E719E"/>
    <w:rsid w:val="005E73ED"/>
    <w:rsid w:val="005E7EDE"/>
    <w:rsid w:val="005F11F8"/>
    <w:rsid w:val="005F2AB8"/>
    <w:rsid w:val="005F41C0"/>
    <w:rsid w:val="005F5C90"/>
    <w:rsid w:val="005F5FDF"/>
    <w:rsid w:val="005F78EB"/>
    <w:rsid w:val="00603D06"/>
    <w:rsid w:val="00604F35"/>
    <w:rsid w:val="00613A5A"/>
    <w:rsid w:val="0061476C"/>
    <w:rsid w:val="00621E3B"/>
    <w:rsid w:val="00622720"/>
    <w:rsid w:val="00626CE2"/>
    <w:rsid w:val="0063058E"/>
    <w:rsid w:val="00633FCB"/>
    <w:rsid w:val="00641671"/>
    <w:rsid w:val="00651113"/>
    <w:rsid w:val="00651E83"/>
    <w:rsid w:val="00654C89"/>
    <w:rsid w:val="00666492"/>
    <w:rsid w:val="006717E6"/>
    <w:rsid w:val="006722E6"/>
    <w:rsid w:val="00675328"/>
    <w:rsid w:val="00675C48"/>
    <w:rsid w:val="00685625"/>
    <w:rsid w:val="0068714D"/>
    <w:rsid w:val="006901F9"/>
    <w:rsid w:val="0069525E"/>
    <w:rsid w:val="006A0367"/>
    <w:rsid w:val="006A0C64"/>
    <w:rsid w:val="006A39C3"/>
    <w:rsid w:val="006A5734"/>
    <w:rsid w:val="006C2555"/>
    <w:rsid w:val="006C6DEA"/>
    <w:rsid w:val="006C6FFE"/>
    <w:rsid w:val="006D084B"/>
    <w:rsid w:val="006E245E"/>
    <w:rsid w:val="006E6EE8"/>
    <w:rsid w:val="0070349D"/>
    <w:rsid w:val="007121DE"/>
    <w:rsid w:val="007164A0"/>
    <w:rsid w:val="0071656C"/>
    <w:rsid w:val="00716A25"/>
    <w:rsid w:val="00727318"/>
    <w:rsid w:val="00740639"/>
    <w:rsid w:val="0074114F"/>
    <w:rsid w:val="0074447B"/>
    <w:rsid w:val="00744C54"/>
    <w:rsid w:val="007464EA"/>
    <w:rsid w:val="007518E6"/>
    <w:rsid w:val="00752496"/>
    <w:rsid w:val="007532AC"/>
    <w:rsid w:val="00764F11"/>
    <w:rsid w:val="00765A4B"/>
    <w:rsid w:val="00781BE7"/>
    <w:rsid w:val="00787178"/>
    <w:rsid w:val="00791209"/>
    <w:rsid w:val="007B543B"/>
    <w:rsid w:val="007C03EF"/>
    <w:rsid w:val="007D3E35"/>
    <w:rsid w:val="007D613B"/>
    <w:rsid w:val="007E181B"/>
    <w:rsid w:val="007E3343"/>
    <w:rsid w:val="007E3C23"/>
    <w:rsid w:val="007F040A"/>
    <w:rsid w:val="007F18E5"/>
    <w:rsid w:val="0080365A"/>
    <w:rsid w:val="00806FFF"/>
    <w:rsid w:val="00811D0A"/>
    <w:rsid w:val="00812AAB"/>
    <w:rsid w:val="00824916"/>
    <w:rsid w:val="0082713C"/>
    <w:rsid w:val="008348D4"/>
    <w:rsid w:val="008364F7"/>
    <w:rsid w:val="0084050B"/>
    <w:rsid w:val="00841B69"/>
    <w:rsid w:val="00841CB0"/>
    <w:rsid w:val="0084630D"/>
    <w:rsid w:val="0085071A"/>
    <w:rsid w:val="0085798A"/>
    <w:rsid w:val="008645DC"/>
    <w:rsid w:val="00864F07"/>
    <w:rsid w:val="008650F9"/>
    <w:rsid w:val="00865635"/>
    <w:rsid w:val="00874EE5"/>
    <w:rsid w:val="00875B20"/>
    <w:rsid w:val="00876E18"/>
    <w:rsid w:val="00885A09"/>
    <w:rsid w:val="00886CE6"/>
    <w:rsid w:val="0088787C"/>
    <w:rsid w:val="00890829"/>
    <w:rsid w:val="00891AE3"/>
    <w:rsid w:val="00896394"/>
    <w:rsid w:val="008A23F6"/>
    <w:rsid w:val="008B16AC"/>
    <w:rsid w:val="008B25DC"/>
    <w:rsid w:val="008B4A4E"/>
    <w:rsid w:val="008B6A09"/>
    <w:rsid w:val="008B7767"/>
    <w:rsid w:val="008C3581"/>
    <w:rsid w:val="008D399A"/>
    <w:rsid w:val="008D6E5E"/>
    <w:rsid w:val="008E36E9"/>
    <w:rsid w:val="008F0D06"/>
    <w:rsid w:val="009023A1"/>
    <w:rsid w:val="009108CD"/>
    <w:rsid w:val="00930AB4"/>
    <w:rsid w:val="00931636"/>
    <w:rsid w:val="00935710"/>
    <w:rsid w:val="00944FA6"/>
    <w:rsid w:val="0095515F"/>
    <w:rsid w:val="0095579D"/>
    <w:rsid w:val="00965F8A"/>
    <w:rsid w:val="00972FE6"/>
    <w:rsid w:val="009746BC"/>
    <w:rsid w:val="00975EB6"/>
    <w:rsid w:val="00976075"/>
    <w:rsid w:val="00976EE3"/>
    <w:rsid w:val="00981D62"/>
    <w:rsid w:val="00981FD9"/>
    <w:rsid w:val="00983B84"/>
    <w:rsid w:val="00985BEA"/>
    <w:rsid w:val="00985FF3"/>
    <w:rsid w:val="00991D48"/>
    <w:rsid w:val="009A1233"/>
    <w:rsid w:val="009A6674"/>
    <w:rsid w:val="009A7B70"/>
    <w:rsid w:val="009B263F"/>
    <w:rsid w:val="009C19D9"/>
    <w:rsid w:val="009C1AB0"/>
    <w:rsid w:val="009C3E06"/>
    <w:rsid w:val="009C4857"/>
    <w:rsid w:val="009D3630"/>
    <w:rsid w:val="009D6622"/>
    <w:rsid w:val="009E56A4"/>
    <w:rsid w:val="009E6B3B"/>
    <w:rsid w:val="009F5342"/>
    <w:rsid w:val="00A00175"/>
    <w:rsid w:val="00A00860"/>
    <w:rsid w:val="00A06C5B"/>
    <w:rsid w:val="00A171F7"/>
    <w:rsid w:val="00A17EAC"/>
    <w:rsid w:val="00A24972"/>
    <w:rsid w:val="00A269D1"/>
    <w:rsid w:val="00A32817"/>
    <w:rsid w:val="00A35A9A"/>
    <w:rsid w:val="00A44143"/>
    <w:rsid w:val="00A44761"/>
    <w:rsid w:val="00A514DA"/>
    <w:rsid w:val="00A57390"/>
    <w:rsid w:val="00A64D75"/>
    <w:rsid w:val="00AA05D4"/>
    <w:rsid w:val="00AA2B4D"/>
    <w:rsid w:val="00AB31B0"/>
    <w:rsid w:val="00AB4588"/>
    <w:rsid w:val="00AB4B0D"/>
    <w:rsid w:val="00AB6408"/>
    <w:rsid w:val="00AC2E76"/>
    <w:rsid w:val="00AC4AA3"/>
    <w:rsid w:val="00AD1585"/>
    <w:rsid w:val="00AD556F"/>
    <w:rsid w:val="00AE0946"/>
    <w:rsid w:val="00AE3552"/>
    <w:rsid w:val="00AE74DF"/>
    <w:rsid w:val="00AF6ADA"/>
    <w:rsid w:val="00AF6F41"/>
    <w:rsid w:val="00AF75F8"/>
    <w:rsid w:val="00B104A1"/>
    <w:rsid w:val="00B132ED"/>
    <w:rsid w:val="00B17E73"/>
    <w:rsid w:val="00B259E7"/>
    <w:rsid w:val="00B30AC0"/>
    <w:rsid w:val="00B53791"/>
    <w:rsid w:val="00B602F5"/>
    <w:rsid w:val="00B63BDC"/>
    <w:rsid w:val="00B64AF7"/>
    <w:rsid w:val="00B712E8"/>
    <w:rsid w:val="00B73843"/>
    <w:rsid w:val="00B7669A"/>
    <w:rsid w:val="00B86F0E"/>
    <w:rsid w:val="00BA1569"/>
    <w:rsid w:val="00BA2B4E"/>
    <w:rsid w:val="00BC43E3"/>
    <w:rsid w:val="00BD528E"/>
    <w:rsid w:val="00BD760D"/>
    <w:rsid w:val="00BE4FF6"/>
    <w:rsid w:val="00BE5B5B"/>
    <w:rsid w:val="00BF3122"/>
    <w:rsid w:val="00C03FFA"/>
    <w:rsid w:val="00C0642A"/>
    <w:rsid w:val="00C10E92"/>
    <w:rsid w:val="00C233D7"/>
    <w:rsid w:val="00C33443"/>
    <w:rsid w:val="00C36153"/>
    <w:rsid w:val="00C36C50"/>
    <w:rsid w:val="00C42415"/>
    <w:rsid w:val="00C50683"/>
    <w:rsid w:val="00C6302B"/>
    <w:rsid w:val="00C67DF9"/>
    <w:rsid w:val="00C702CD"/>
    <w:rsid w:val="00C72B16"/>
    <w:rsid w:val="00C7376A"/>
    <w:rsid w:val="00C746E0"/>
    <w:rsid w:val="00C81307"/>
    <w:rsid w:val="00C82C9B"/>
    <w:rsid w:val="00C8676C"/>
    <w:rsid w:val="00C95C9A"/>
    <w:rsid w:val="00C969D3"/>
    <w:rsid w:val="00CA61D8"/>
    <w:rsid w:val="00CB2B80"/>
    <w:rsid w:val="00CB630D"/>
    <w:rsid w:val="00CC0B8C"/>
    <w:rsid w:val="00CC4BA1"/>
    <w:rsid w:val="00CC586D"/>
    <w:rsid w:val="00CD03F1"/>
    <w:rsid w:val="00CD44C6"/>
    <w:rsid w:val="00CE5EB6"/>
    <w:rsid w:val="00CE712D"/>
    <w:rsid w:val="00CE7A25"/>
    <w:rsid w:val="00CE7B15"/>
    <w:rsid w:val="00CF0577"/>
    <w:rsid w:val="00CF237B"/>
    <w:rsid w:val="00CF6DEC"/>
    <w:rsid w:val="00D001FF"/>
    <w:rsid w:val="00D43526"/>
    <w:rsid w:val="00D4545E"/>
    <w:rsid w:val="00D47413"/>
    <w:rsid w:val="00D57004"/>
    <w:rsid w:val="00D57A48"/>
    <w:rsid w:val="00D600C9"/>
    <w:rsid w:val="00D61A4B"/>
    <w:rsid w:val="00D67F85"/>
    <w:rsid w:val="00D77265"/>
    <w:rsid w:val="00D84627"/>
    <w:rsid w:val="00D8661C"/>
    <w:rsid w:val="00D919E4"/>
    <w:rsid w:val="00D92B6E"/>
    <w:rsid w:val="00DA54FA"/>
    <w:rsid w:val="00DA7076"/>
    <w:rsid w:val="00DB25C8"/>
    <w:rsid w:val="00DB4BBE"/>
    <w:rsid w:val="00DC38DA"/>
    <w:rsid w:val="00DC5648"/>
    <w:rsid w:val="00DC7D6E"/>
    <w:rsid w:val="00DD0AF5"/>
    <w:rsid w:val="00DE300E"/>
    <w:rsid w:val="00DE717C"/>
    <w:rsid w:val="00DF20E3"/>
    <w:rsid w:val="00DF3492"/>
    <w:rsid w:val="00DF7883"/>
    <w:rsid w:val="00E11209"/>
    <w:rsid w:val="00E12846"/>
    <w:rsid w:val="00E17103"/>
    <w:rsid w:val="00E17EB8"/>
    <w:rsid w:val="00E2045C"/>
    <w:rsid w:val="00E22978"/>
    <w:rsid w:val="00E26DFC"/>
    <w:rsid w:val="00E41E4B"/>
    <w:rsid w:val="00E50D67"/>
    <w:rsid w:val="00E61154"/>
    <w:rsid w:val="00E6286A"/>
    <w:rsid w:val="00E7376F"/>
    <w:rsid w:val="00E75B12"/>
    <w:rsid w:val="00E7611F"/>
    <w:rsid w:val="00E8482B"/>
    <w:rsid w:val="00E859AB"/>
    <w:rsid w:val="00E87106"/>
    <w:rsid w:val="00E905E6"/>
    <w:rsid w:val="00E97A56"/>
    <w:rsid w:val="00EA3CC2"/>
    <w:rsid w:val="00EB0066"/>
    <w:rsid w:val="00EB0758"/>
    <w:rsid w:val="00EB15B5"/>
    <w:rsid w:val="00EC101D"/>
    <w:rsid w:val="00EC3E2A"/>
    <w:rsid w:val="00ED77F9"/>
    <w:rsid w:val="00EE005D"/>
    <w:rsid w:val="00EE6924"/>
    <w:rsid w:val="00EF29AC"/>
    <w:rsid w:val="00EF66AE"/>
    <w:rsid w:val="00F1039B"/>
    <w:rsid w:val="00F26B48"/>
    <w:rsid w:val="00F2725C"/>
    <w:rsid w:val="00F33821"/>
    <w:rsid w:val="00F33E68"/>
    <w:rsid w:val="00F422DA"/>
    <w:rsid w:val="00F424BB"/>
    <w:rsid w:val="00F444E3"/>
    <w:rsid w:val="00F4490F"/>
    <w:rsid w:val="00F46391"/>
    <w:rsid w:val="00F472E8"/>
    <w:rsid w:val="00F56DF6"/>
    <w:rsid w:val="00F57539"/>
    <w:rsid w:val="00F61DBB"/>
    <w:rsid w:val="00F67E73"/>
    <w:rsid w:val="00F70D77"/>
    <w:rsid w:val="00F8083A"/>
    <w:rsid w:val="00F908F2"/>
    <w:rsid w:val="00F909E4"/>
    <w:rsid w:val="00F90B0A"/>
    <w:rsid w:val="00F94E0B"/>
    <w:rsid w:val="00F97641"/>
    <w:rsid w:val="00FA4412"/>
    <w:rsid w:val="00FA796D"/>
    <w:rsid w:val="00FB10F4"/>
    <w:rsid w:val="00FB3211"/>
    <w:rsid w:val="00FB32A2"/>
    <w:rsid w:val="00FB446A"/>
    <w:rsid w:val="00FB70BF"/>
    <w:rsid w:val="00FC19B8"/>
    <w:rsid w:val="00FC2482"/>
    <w:rsid w:val="00FC72EA"/>
    <w:rsid w:val="00FD22A9"/>
    <w:rsid w:val="00FD5E4D"/>
    <w:rsid w:val="00FE1580"/>
    <w:rsid w:val="00FE62A7"/>
    <w:rsid w:val="00FE6D52"/>
    <w:rsid w:val="00FF4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058552D"/>
  <w15:docId w15:val="{55CC7007-BF75-4BA9-9A2D-32414519F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77265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16843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116843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1168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kopf">
    <w:name w:val="Tabellenkopf"/>
    <w:basedOn w:val="Normal"/>
    <w:next w:val="Normal"/>
    <w:rsid w:val="00C6302B"/>
    <w:rPr>
      <w:b/>
      <w:bCs/>
      <w:sz w:val="20"/>
      <w:lang w:val="en-US"/>
    </w:rPr>
  </w:style>
  <w:style w:type="paragraph" w:styleId="BalloonText">
    <w:name w:val="Balloon Text"/>
    <w:basedOn w:val="Normal"/>
    <w:link w:val="BalloonTextChar"/>
    <w:rsid w:val="000C15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C156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0B4DE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E7E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fontTable" Target="fontTable.xml"/><Relationship Id="rId20" Type="http://schemas.openxmlformats.org/officeDocument/2006/relationships/image" Target="media/image13.jpg"/><Relationship Id="rId41" Type="http://schemas.openxmlformats.org/officeDocument/2006/relationships/image" Target="media/image3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rvice-maritime@sick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BU09%20DIV03%20Kundendienst\Service%20Dokumentation%20International_Originale\01_Deutsch\GM32\03_Wartung\08_Maint_GM32_Logsheet_yearly_de_2012-08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3B398D-C858-402A-BEA9-2D8E92D22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08_Maint_GM32_Logsheet_yearly_de_2012-08.dot</Template>
  <TotalTime>0</TotalTime>
  <Pages>6</Pages>
  <Words>559</Words>
  <Characters>3192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Checklist DUSTHUNTER C200</vt:lpstr>
      <vt:lpstr>Checklist DUSTHUNTER C200</vt:lpstr>
    </vt:vector>
  </TitlesOfParts>
  <Company>SICK</Company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Checklist DUSTHUNTER C200</dc:title>
  <dc:creator>Drayss Philipp</dc:creator>
  <cp:lastModifiedBy>Friedrich Langenbeck</cp:lastModifiedBy>
  <cp:revision>33</cp:revision>
  <cp:lastPrinted>2021-02-04T07:24:00Z</cp:lastPrinted>
  <dcterms:created xsi:type="dcterms:W3CDTF">2021-01-30T13:55:00Z</dcterms:created>
  <dcterms:modified xsi:type="dcterms:W3CDTF">2022-02-02T14:09:00Z</dcterms:modified>
</cp:coreProperties>
</file>